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6950189F" w14:textId="6D7EC259" w:rsidR="008F0046" w:rsidRPr="00CC3B7D" w:rsidRDefault="000A3055" w:rsidP="004676B2">
      <w:pPr>
        <w:tabs>
          <w:tab w:val="left" w:pos="585"/>
          <w:tab w:val="left" w:pos="3750"/>
        </w:tabs>
        <w:spacing w:line="276" w:lineRule="auto"/>
        <w:jc w:val="right"/>
        <w:rPr>
          <w:rFonts w:ascii="Arial" w:hAnsi="Arial" w:cs="Arial"/>
          <w:sz w:val="20"/>
          <w:szCs w:val="20"/>
          <w:u w:val="single"/>
        </w:rPr>
      </w:pPr>
      <w:r w:rsidRPr="00CC3B7D"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511CF75A" wp14:editId="05F04474">
                <wp:simplePos x="0" y="0"/>
                <wp:positionH relativeFrom="column">
                  <wp:posOffset>114300</wp:posOffset>
                </wp:positionH>
                <wp:positionV relativeFrom="paragraph">
                  <wp:posOffset>33019</wp:posOffset>
                </wp:positionV>
                <wp:extent cx="6515100" cy="0"/>
                <wp:effectExtent l="19050" t="19050" r="38100" b="38100"/>
                <wp:wrapNone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6480" cap="sq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E45A1" id="Line 2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2.6pt" to="522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" strokecolor="blue" strokeweight=".18mm">
                <v:stroke joinstyle="miter" endcap="square"/>
              </v:line>
            </w:pict>
          </mc:Fallback>
        </mc:AlternateContent>
      </w:r>
    </w:p>
    <w:p w14:paraId="40CD8020" w14:textId="31AF6F39" w:rsidR="00F81923" w:rsidRPr="00EF6F03" w:rsidRDefault="001356A9" w:rsidP="004676B2">
      <w:pPr>
        <w:spacing w:line="276" w:lineRule="auto"/>
        <w:jc w:val="right"/>
        <w:rPr>
          <w:rFonts w:ascii="Arial" w:hAnsi="Arial" w:cs="Arial"/>
          <w:b/>
          <w:sz w:val="20"/>
          <w:szCs w:val="20"/>
        </w:rPr>
      </w:pPr>
      <w:r w:rsidRPr="00EF6F03">
        <w:rPr>
          <w:rFonts w:ascii="Arial" w:hAnsi="Arial" w:cs="Arial"/>
          <w:b/>
          <w:sz w:val="20"/>
          <w:szCs w:val="20"/>
        </w:rPr>
        <w:t xml:space="preserve">Załącznik nr </w:t>
      </w:r>
      <w:r w:rsidR="00F07899" w:rsidRPr="00EF6F03">
        <w:rPr>
          <w:rFonts w:ascii="Arial" w:hAnsi="Arial" w:cs="Arial"/>
          <w:b/>
          <w:sz w:val="20"/>
          <w:szCs w:val="20"/>
        </w:rPr>
        <w:t>2</w:t>
      </w:r>
      <w:r w:rsidRPr="00EF6F03">
        <w:rPr>
          <w:rFonts w:ascii="Arial" w:hAnsi="Arial" w:cs="Arial"/>
          <w:b/>
          <w:sz w:val="20"/>
          <w:szCs w:val="20"/>
        </w:rPr>
        <w:t xml:space="preserve"> do </w:t>
      </w:r>
      <w:r w:rsidR="00AF64C8" w:rsidRPr="00EF6F03">
        <w:rPr>
          <w:rFonts w:ascii="Arial" w:hAnsi="Arial" w:cs="Arial"/>
          <w:b/>
          <w:sz w:val="20"/>
          <w:szCs w:val="20"/>
        </w:rPr>
        <w:t>Zaproszenia do składania ofert</w:t>
      </w:r>
    </w:p>
    <w:p w14:paraId="26B928D6" w14:textId="77777777" w:rsidR="00BC1A73" w:rsidRPr="00CC3B7D" w:rsidRDefault="00BC1A73" w:rsidP="004676B2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1CA47CAD" w14:textId="77777777" w:rsidR="002466DF" w:rsidRDefault="002466DF" w:rsidP="00592DE5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256A3E79" w14:textId="201D7756" w:rsidR="00592DE5" w:rsidRDefault="00D94298" w:rsidP="00BF4581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 xml:space="preserve">FORMULARZ OFERTOWY </w:t>
      </w:r>
    </w:p>
    <w:p w14:paraId="2577EAAC" w14:textId="77777777" w:rsidR="00BF4581" w:rsidRDefault="00BF4581" w:rsidP="00BF4581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04728674" w14:textId="77777777" w:rsidR="00BF4581" w:rsidRPr="00BF4581" w:rsidRDefault="00BF4581" w:rsidP="00BF4581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143908AA" w14:textId="30BA61F8" w:rsidR="000A3055" w:rsidRPr="00CC3B7D" w:rsidRDefault="00D94298" w:rsidP="000A3055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Dotyczy</w:t>
      </w:r>
      <w:r w:rsidR="00592DE5" w:rsidRPr="00CC3B7D">
        <w:rPr>
          <w:rFonts w:ascii="Arial" w:hAnsi="Arial" w:cs="Arial"/>
          <w:sz w:val="20"/>
          <w:szCs w:val="20"/>
        </w:rPr>
        <w:t xml:space="preserve"> </w:t>
      </w:r>
      <w:r w:rsidR="000A3055" w:rsidRPr="00CC3B7D">
        <w:rPr>
          <w:rFonts w:ascii="Arial" w:hAnsi="Arial" w:cs="Arial"/>
          <w:sz w:val="20"/>
          <w:szCs w:val="20"/>
        </w:rPr>
        <w:t xml:space="preserve">dostawy </w:t>
      </w:r>
      <w:r w:rsidR="00F07899" w:rsidRPr="00F07899">
        <w:rPr>
          <w:rFonts w:ascii="Arial" w:hAnsi="Arial" w:cs="Arial"/>
          <w:b/>
          <w:sz w:val="20"/>
          <w:szCs w:val="20"/>
        </w:rPr>
        <w:t xml:space="preserve">narzędzi </w:t>
      </w:r>
      <w:r w:rsidR="006D698C">
        <w:rPr>
          <w:rFonts w:ascii="Arial" w:hAnsi="Arial" w:cs="Arial"/>
          <w:b/>
          <w:sz w:val="20"/>
          <w:szCs w:val="20"/>
        </w:rPr>
        <w:t>chirurgicznych</w:t>
      </w:r>
      <w:r w:rsidR="00F07899" w:rsidRPr="00F07899">
        <w:rPr>
          <w:rFonts w:ascii="Arial" w:hAnsi="Arial" w:cs="Arial"/>
          <w:b/>
          <w:sz w:val="20"/>
          <w:szCs w:val="20"/>
        </w:rPr>
        <w:t xml:space="preserve"> wielorazowych dla Samodzielnego Publicznego Wojewódzkiego Szpitala Zespolonego w Szczecinie</w:t>
      </w:r>
      <w:r w:rsidR="000A3055" w:rsidRPr="00CC3B7D">
        <w:rPr>
          <w:rFonts w:ascii="Arial" w:hAnsi="Arial" w:cs="Arial"/>
          <w:sz w:val="20"/>
          <w:szCs w:val="20"/>
        </w:rPr>
        <w:t xml:space="preserve"> w lokalizacji przy ul. Arkońskiej 4 w Szczecinie</w:t>
      </w:r>
      <w:r w:rsidR="00F07899">
        <w:rPr>
          <w:rFonts w:ascii="Arial" w:hAnsi="Arial" w:cs="Arial"/>
          <w:sz w:val="20"/>
          <w:szCs w:val="20"/>
        </w:rPr>
        <w:t>.</w:t>
      </w:r>
      <w:r w:rsidR="000A3055" w:rsidRPr="00CC3B7D">
        <w:rPr>
          <w:rFonts w:ascii="Arial" w:hAnsi="Arial" w:cs="Arial"/>
          <w:sz w:val="20"/>
          <w:szCs w:val="20"/>
        </w:rPr>
        <w:t xml:space="preserve"> </w:t>
      </w:r>
    </w:p>
    <w:p w14:paraId="1622CAF7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FD127E4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>ZAMAWIAJĄCY:</w:t>
      </w:r>
    </w:p>
    <w:p w14:paraId="25F43E94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Samodzielny Publiczny Wojewódzki Szpital Zespolony w Szczecinie </w:t>
      </w:r>
    </w:p>
    <w:p w14:paraId="26118B0F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ul. Arkońska 4</w:t>
      </w:r>
    </w:p>
    <w:p w14:paraId="0A108962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71-455 Szczecin</w:t>
      </w:r>
    </w:p>
    <w:p w14:paraId="37731A4B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NIP: 851-25-37-954 </w:t>
      </w:r>
    </w:p>
    <w:p w14:paraId="55C470BB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http://www.spwsz.szczecin.pl</w:t>
      </w:r>
    </w:p>
    <w:p w14:paraId="6C25ACB1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tel. (91) 813 90 00, fax (91) 813 90 09 </w:t>
      </w:r>
    </w:p>
    <w:p w14:paraId="7C5EFEAE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635D4721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C3B7D">
        <w:rPr>
          <w:rFonts w:ascii="Arial" w:hAnsi="Arial" w:cs="Arial"/>
          <w:b/>
          <w:sz w:val="20"/>
          <w:szCs w:val="20"/>
        </w:rPr>
        <w:t>DANE WYKONAWCY:</w:t>
      </w:r>
    </w:p>
    <w:p w14:paraId="0C7EA8D0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Ja (My), niżej podpisany(-ni)</w:t>
      </w:r>
    </w:p>
    <w:p w14:paraId="721EF5A6" w14:textId="77777777"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8C2C316" w14:textId="2FAEB4BC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………………………………………………………………………</w:t>
      </w:r>
      <w:r w:rsidR="00CC3B7D">
        <w:rPr>
          <w:rFonts w:ascii="Arial" w:hAnsi="Arial" w:cs="Arial"/>
          <w:sz w:val="20"/>
          <w:szCs w:val="20"/>
        </w:rPr>
        <w:t>…...</w:t>
      </w:r>
      <w:r w:rsidRPr="00CC3B7D">
        <w:rPr>
          <w:rFonts w:ascii="Arial" w:hAnsi="Arial" w:cs="Arial"/>
          <w:sz w:val="20"/>
          <w:szCs w:val="20"/>
        </w:rPr>
        <w:t>………………………………………………………</w:t>
      </w:r>
    </w:p>
    <w:p w14:paraId="52C2FE7B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działając w imieniu i na rzecz:</w:t>
      </w:r>
    </w:p>
    <w:p w14:paraId="1DA98635" w14:textId="77777777"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B8E6AB6" w14:textId="0B848BFB" w:rsidR="001356A9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</w:t>
      </w:r>
      <w:r w:rsidR="001356A9" w:rsidRPr="00CC3B7D">
        <w:rPr>
          <w:rFonts w:ascii="Arial" w:hAnsi="Arial" w:cs="Arial"/>
          <w:sz w:val="20"/>
          <w:szCs w:val="20"/>
        </w:rPr>
        <w:t>…………………………………………………………………</w:t>
      </w:r>
    </w:p>
    <w:p w14:paraId="71A07838" w14:textId="77777777" w:rsidR="001356A9" w:rsidRPr="00CC3B7D" w:rsidRDefault="001356A9" w:rsidP="004676B2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(pełna nazwa Wykonawcy)</w:t>
      </w:r>
    </w:p>
    <w:p w14:paraId="3430EDB6" w14:textId="77777777" w:rsidR="00576497" w:rsidRPr="00CC3B7D" w:rsidRDefault="00576497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541C3236" w14:textId="23691DE5" w:rsidR="001356A9" w:rsidRPr="00CC3B7D" w:rsidRDefault="00CC3B7D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…………………………………………………………</w:t>
      </w:r>
      <w:r w:rsidR="001356A9" w:rsidRPr="00CC3B7D">
        <w:rPr>
          <w:rFonts w:ascii="Arial" w:hAnsi="Arial" w:cs="Arial"/>
          <w:i/>
          <w:sz w:val="20"/>
          <w:szCs w:val="20"/>
        </w:rPr>
        <w:t>…………………</w:t>
      </w:r>
      <w:r w:rsidR="00576497" w:rsidRPr="00CC3B7D">
        <w:rPr>
          <w:rFonts w:ascii="Arial" w:hAnsi="Arial" w:cs="Arial"/>
          <w:i/>
          <w:sz w:val="20"/>
          <w:szCs w:val="20"/>
        </w:rPr>
        <w:t>……</w:t>
      </w:r>
      <w:r w:rsidR="001356A9" w:rsidRPr="00CC3B7D">
        <w:rPr>
          <w:rFonts w:ascii="Arial" w:hAnsi="Arial" w:cs="Arial"/>
          <w:i/>
          <w:sz w:val="20"/>
          <w:szCs w:val="20"/>
        </w:rPr>
        <w:t>………………………………………………</w:t>
      </w:r>
    </w:p>
    <w:p w14:paraId="58BF2C50" w14:textId="77777777" w:rsidR="001356A9" w:rsidRPr="00CC3B7D" w:rsidRDefault="001356A9" w:rsidP="004676B2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(adres siedziby Wykonawcy)</w:t>
      </w:r>
    </w:p>
    <w:p w14:paraId="3913EC14" w14:textId="672A5BC9" w:rsidR="001356A9" w:rsidRPr="00CD2A0A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D2A0A">
        <w:rPr>
          <w:rFonts w:ascii="Arial" w:hAnsi="Arial" w:cs="Arial"/>
          <w:sz w:val="20"/>
          <w:szCs w:val="20"/>
        </w:rPr>
        <w:t xml:space="preserve">nr </w:t>
      </w:r>
      <w:r w:rsidR="001356A9" w:rsidRPr="00CD2A0A">
        <w:rPr>
          <w:rFonts w:ascii="Arial" w:hAnsi="Arial" w:cs="Arial"/>
          <w:sz w:val="20"/>
          <w:szCs w:val="20"/>
        </w:rPr>
        <w:t>NIP</w:t>
      </w:r>
      <w:r w:rsidR="00DF27C8" w:rsidRPr="00CD2A0A">
        <w:rPr>
          <w:rFonts w:ascii="Arial" w:hAnsi="Arial" w:cs="Arial"/>
          <w:sz w:val="20"/>
          <w:szCs w:val="20"/>
        </w:rPr>
        <w:t>: ……………………………………..</w:t>
      </w:r>
    </w:p>
    <w:p w14:paraId="3E09DE7A" w14:textId="449CBB5B" w:rsidR="00442CCB" w:rsidRPr="00CD2A0A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D2A0A">
        <w:rPr>
          <w:rFonts w:ascii="Arial" w:hAnsi="Arial" w:cs="Arial"/>
          <w:sz w:val="20"/>
          <w:szCs w:val="20"/>
        </w:rPr>
        <w:t>nr REGON:</w:t>
      </w:r>
      <w:r w:rsidR="00DF27C8" w:rsidRPr="00CD2A0A">
        <w:rPr>
          <w:rFonts w:ascii="Arial" w:hAnsi="Arial" w:cs="Arial"/>
          <w:sz w:val="20"/>
          <w:szCs w:val="20"/>
        </w:rPr>
        <w:t xml:space="preserve"> ……………………………………..</w:t>
      </w:r>
    </w:p>
    <w:p w14:paraId="6A517298" w14:textId="1EA79C90" w:rsidR="00DF27C8" w:rsidRPr="00CD2A0A" w:rsidRDefault="00DF27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D2A0A">
        <w:rPr>
          <w:rFonts w:ascii="Arial" w:hAnsi="Arial" w:cs="Arial"/>
          <w:sz w:val="20"/>
          <w:szCs w:val="20"/>
        </w:rPr>
        <w:t>nr rachunku bankowego: ……………………………………..</w:t>
      </w:r>
    </w:p>
    <w:p w14:paraId="086D1D3B" w14:textId="51EEB3BA" w:rsidR="00442CCB" w:rsidRPr="00CC3B7D" w:rsidRDefault="0049618D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C3B7D">
        <w:rPr>
          <w:rFonts w:ascii="Arial" w:hAnsi="Arial" w:cs="Arial"/>
          <w:sz w:val="20"/>
          <w:szCs w:val="20"/>
          <w:lang w:val="en-US"/>
        </w:rPr>
        <w:t>n</w:t>
      </w:r>
      <w:r w:rsidR="001356A9" w:rsidRPr="00CC3B7D">
        <w:rPr>
          <w:rFonts w:ascii="Arial" w:hAnsi="Arial" w:cs="Arial"/>
          <w:sz w:val="20"/>
          <w:szCs w:val="20"/>
          <w:lang w:val="en-US"/>
        </w:rPr>
        <w:t>r tel</w:t>
      </w:r>
      <w:r w:rsidRPr="00CC3B7D">
        <w:rPr>
          <w:rFonts w:ascii="Arial" w:hAnsi="Arial" w:cs="Arial"/>
          <w:sz w:val="20"/>
          <w:szCs w:val="20"/>
          <w:lang w:val="en-US"/>
        </w:rPr>
        <w:t>.</w:t>
      </w:r>
      <w:r w:rsidR="00442CCB" w:rsidRPr="00CC3B7D">
        <w:rPr>
          <w:rFonts w:ascii="Arial" w:hAnsi="Arial" w:cs="Arial"/>
          <w:sz w:val="20"/>
          <w:szCs w:val="20"/>
          <w:lang w:val="en-US"/>
        </w:rPr>
        <w:t>:</w:t>
      </w:r>
      <w:r w:rsidR="00DF27C8" w:rsidRPr="00CC3B7D">
        <w:rPr>
          <w:rFonts w:ascii="Arial" w:hAnsi="Arial" w:cs="Arial"/>
          <w:sz w:val="20"/>
          <w:szCs w:val="20"/>
          <w:lang w:val="en-US"/>
        </w:rPr>
        <w:t xml:space="preserve"> ……………………………………..</w:t>
      </w:r>
    </w:p>
    <w:p w14:paraId="4C548E23" w14:textId="6D7E4744" w:rsidR="001356A9" w:rsidRPr="00CC3B7D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C3B7D">
        <w:rPr>
          <w:rFonts w:ascii="Arial" w:hAnsi="Arial" w:cs="Arial"/>
          <w:sz w:val="20"/>
          <w:szCs w:val="20"/>
          <w:lang w:val="en-US"/>
        </w:rPr>
        <w:t xml:space="preserve">nr </w:t>
      </w:r>
      <w:r w:rsidR="0049618D" w:rsidRPr="00CC3B7D">
        <w:rPr>
          <w:rFonts w:ascii="Arial" w:hAnsi="Arial" w:cs="Arial"/>
          <w:sz w:val="20"/>
          <w:szCs w:val="20"/>
          <w:lang w:val="en-US"/>
        </w:rPr>
        <w:t>fax</w:t>
      </w:r>
      <w:r w:rsidR="001356A9" w:rsidRPr="00CC3B7D">
        <w:rPr>
          <w:rFonts w:ascii="Arial" w:hAnsi="Arial" w:cs="Arial"/>
          <w:sz w:val="20"/>
          <w:szCs w:val="20"/>
          <w:lang w:val="en-US"/>
        </w:rPr>
        <w:t>:</w:t>
      </w:r>
      <w:r w:rsidR="00DF27C8" w:rsidRPr="00CC3B7D">
        <w:rPr>
          <w:rFonts w:ascii="Arial" w:hAnsi="Arial" w:cs="Arial"/>
          <w:sz w:val="20"/>
          <w:szCs w:val="20"/>
          <w:lang w:val="en-US"/>
        </w:rPr>
        <w:t xml:space="preserve"> </w:t>
      </w:r>
      <w:r w:rsidR="001356A9" w:rsidRPr="00CC3B7D">
        <w:rPr>
          <w:rFonts w:ascii="Arial" w:hAnsi="Arial" w:cs="Arial"/>
          <w:sz w:val="20"/>
          <w:szCs w:val="20"/>
          <w:lang w:val="en-US"/>
        </w:rPr>
        <w:t>……………………………</w:t>
      </w:r>
      <w:r w:rsidRPr="00CC3B7D">
        <w:rPr>
          <w:rFonts w:ascii="Arial" w:hAnsi="Arial" w:cs="Arial"/>
          <w:sz w:val="20"/>
          <w:szCs w:val="20"/>
          <w:lang w:val="en-US"/>
        </w:rPr>
        <w:t>………..</w:t>
      </w:r>
    </w:p>
    <w:p w14:paraId="62DDAA82" w14:textId="1442FCFA" w:rsidR="001356A9" w:rsidRPr="00CD2A0A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D2A0A">
        <w:rPr>
          <w:rFonts w:ascii="Arial" w:hAnsi="Arial" w:cs="Arial"/>
          <w:sz w:val="20"/>
          <w:szCs w:val="20"/>
          <w:lang w:val="en-US"/>
        </w:rPr>
        <w:t>e-mail:</w:t>
      </w:r>
      <w:r w:rsidR="00DF27C8" w:rsidRPr="00CD2A0A">
        <w:rPr>
          <w:rFonts w:ascii="Arial" w:hAnsi="Arial" w:cs="Arial"/>
          <w:sz w:val="20"/>
          <w:szCs w:val="20"/>
          <w:lang w:val="en-US"/>
        </w:rPr>
        <w:t xml:space="preserve"> </w:t>
      </w:r>
      <w:r w:rsidR="00DF27C8" w:rsidRPr="00CC3B7D">
        <w:rPr>
          <w:rFonts w:ascii="Arial" w:hAnsi="Arial" w:cs="Arial"/>
          <w:sz w:val="20"/>
          <w:szCs w:val="20"/>
          <w:lang w:val="en-US"/>
        </w:rPr>
        <w:t>……………………………………..</w:t>
      </w:r>
    </w:p>
    <w:p w14:paraId="6ABD19E5" w14:textId="77777777" w:rsidR="00442CCB" w:rsidRPr="00CD2A0A" w:rsidRDefault="00442CCB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1EFFE7D6" w14:textId="1167C46D" w:rsidR="00AF64C8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W </w:t>
      </w:r>
      <w:r w:rsidR="00AF64C8" w:rsidRPr="00CC3B7D">
        <w:rPr>
          <w:rFonts w:ascii="Arial" w:hAnsi="Arial" w:cs="Arial"/>
          <w:sz w:val="20"/>
          <w:szCs w:val="20"/>
        </w:rPr>
        <w:t>odpowiedzi na Zaproszenie do składania ofert E</w:t>
      </w:r>
      <w:r w:rsidR="000A3055" w:rsidRPr="00CC3B7D">
        <w:rPr>
          <w:rFonts w:ascii="Arial" w:hAnsi="Arial" w:cs="Arial"/>
          <w:sz w:val="20"/>
          <w:szCs w:val="20"/>
        </w:rPr>
        <w:t>Z/21</w:t>
      </w:r>
      <w:r w:rsidR="00AF64C8" w:rsidRPr="00CC3B7D">
        <w:rPr>
          <w:rFonts w:ascii="Arial" w:hAnsi="Arial" w:cs="Arial"/>
          <w:sz w:val="20"/>
          <w:szCs w:val="20"/>
        </w:rPr>
        <w:t>0</w:t>
      </w:r>
      <w:r w:rsidR="000A3055" w:rsidRPr="00CC3B7D">
        <w:rPr>
          <w:rFonts w:ascii="Arial" w:hAnsi="Arial" w:cs="Arial"/>
          <w:sz w:val="20"/>
          <w:szCs w:val="20"/>
        </w:rPr>
        <w:t>/</w:t>
      </w:r>
      <w:r w:rsidR="005D5F1D">
        <w:rPr>
          <w:rFonts w:ascii="Arial" w:hAnsi="Arial" w:cs="Arial"/>
          <w:sz w:val="20"/>
          <w:szCs w:val="20"/>
        </w:rPr>
        <w:t xml:space="preserve"> 4885</w:t>
      </w:r>
      <w:r w:rsidR="000A3055" w:rsidRPr="00CC3B7D">
        <w:rPr>
          <w:rFonts w:ascii="Arial" w:hAnsi="Arial" w:cs="Arial"/>
          <w:sz w:val="20"/>
          <w:szCs w:val="20"/>
        </w:rPr>
        <w:t>/2022</w:t>
      </w:r>
      <w:r w:rsidR="0088386C">
        <w:rPr>
          <w:rFonts w:ascii="Arial" w:hAnsi="Arial" w:cs="Arial"/>
          <w:sz w:val="20"/>
          <w:szCs w:val="20"/>
        </w:rPr>
        <w:t xml:space="preserve"> z dnia </w:t>
      </w:r>
      <w:r w:rsidR="005D5F1D">
        <w:rPr>
          <w:rFonts w:ascii="Arial" w:hAnsi="Arial" w:cs="Arial"/>
          <w:sz w:val="20"/>
          <w:szCs w:val="20"/>
        </w:rPr>
        <w:t>12.</w:t>
      </w:r>
      <w:bookmarkStart w:id="0" w:name="_GoBack"/>
      <w:bookmarkEnd w:id="0"/>
      <w:r w:rsidR="006D698C">
        <w:rPr>
          <w:rFonts w:ascii="Arial" w:hAnsi="Arial" w:cs="Arial"/>
          <w:sz w:val="20"/>
          <w:szCs w:val="20"/>
        </w:rPr>
        <w:t>08</w:t>
      </w:r>
      <w:r w:rsidR="0088386C">
        <w:rPr>
          <w:rFonts w:ascii="Arial" w:hAnsi="Arial" w:cs="Arial"/>
          <w:sz w:val="20"/>
          <w:szCs w:val="20"/>
        </w:rPr>
        <w:t>.2022r.</w:t>
      </w:r>
    </w:p>
    <w:p w14:paraId="1399D6EB" w14:textId="77777777" w:rsidR="004676B2" w:rsidRPr="00CC3B7D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584C147" w14:textId="6E3760F2" w:rsidR="00AF64C8" w:rsidRPr="00CC3B7D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Oferuję(-jemy) wykonanie całości Przedmiotu </w:t>
      </w:r>
      <w:r w:rsidR="00712667" w:rsidRPr="00CC3B7D">
        <w:rPr>
          <w:rFonts w:ascii="Arial" w:hAnsi="Arial" w:cs="Arial"/>
          <w:sz w:val="20"/>
          <w:szCs w:val="20"/>
        </w:rPr>
        <w:t xml:space="preserve">zamówienia </w:t>
      </w:r>
      <w:r w:rsidR="00712667">
        <w:rPr>
          <w:rFonts w:ascii="Arial" w:hAnsi="Arial" w:cs="Arial"/>
          <w:sz w:val="20"/>
          <w:szCs w:val="20"/>
        </w:rPr>
        <w:t>w zakresie zadania nr</w:t>
      </w:r>
      <w:r w:rsidR="006D698C">
        <w:rPr>
          <w:rFonts w:ascii="Arial" w:hAnsi="Arial" w:cs="Arial"/>
          <w:sz w:val="20"/>
          <w:szCs w:val="20"/>
        </w:rPr>
        <w:t xml:space="preserve"> 1</w:t>
      </w:r>
      <w:r w:rsidR="00712667" w:rsidRPr="00712667">
        <w:rPr>
          <w:rFonts w:ascii="Arial" w:hAnsi="Arial" w:cs="Arial"/>
          <w:bCs/>
          <w:sz w:val="20"/>
          <w:szCs w:val="20"/>
        </w:rPr>
        <w:t>, na które Wykonawca składa ofertę)</w:t>
      </w:r>
      <w:r w:rsidRPr="00CC3B7D">
        <w:rPr>
          <w:rFonts w:ascii="Arial" w:hAnsi="Arial" w:cs="Arial"/>
          <w:sz w:val="20"/>
          <w:szCs w:val="20"/>
        </w:rPr>
        <w:t xml:space="preserve"> zgodnie z opisem i na warunkach płatności określonych w Zaproszeniu do składania ofert</w:t>
      </w:r>
      <w:r w:rsidR="00442CCB" w:rsidRPr="00CC3B7D">
        <w:rPr>
          <w:rFonts w:ascii="Arial" w:hAnsi="Arial" w:cs="Arial"/>
          <w:sz w:val="20"/>
          <w:szCs w:val="20"/>
        </w:rPr>
        <w:t xml:space="preserve"> za cenę</w:t>
      </w:r>
      <w:r w:rsidRPr="00CC3B7D">
        <w:rPr>
          <w:rFonts w:ascii="Arial" w:hAnsi="Arial" w:cs="Arial"/>
          <w:sz w:val="20"/>
          <w:szCs w:val="20"/>
        </w:rPr>
        <w:t>:</w:t>
      </w:r>
    </w:p>
    <w:p w14:paraId="79751BE9" w14:textId="77777777" w:rsidR="00AF64C8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2AC9277" w14:textId="77777777"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17BA285" w14:textId="77777777"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F168022" w14:textId="77777777"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D3EA4EC" w14:textId="77777777"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FAA1669" w14:textId="77777777"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B2A8AFE" w14:textId="77777777"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997D81C" w14:textId="77777777"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3CD5C0F" w14:textId="77777777"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40B70C1" w14:textId="569A6DF5" w:rsidR="00712667" w:rsidRPr="00712667" w:rsidRDefault="00712667" w:rsidP="00712667">
      <w:pPr>
        <w:rPr>
          <w:rFonts w:ascii="Arial" w:hAnsi="Arial" w:cs="Arial"/>
          <w:b/>
          <w:sz w:val="20"/>
          <w:szCs w:val="20"/>
          <w:vertAlign w:val="superscript"/>
        </w:rPr>
      </w:pPr>
      <w:r w:rsidRPr="00712667">
        <w:rPr>
          <w:rFonts w:ascii="Arial" w:hAnsi="Arial" w:cs="Arial"/>
          <w:b/>
          <w:sz w:val="20"/>
          <w:szCs w:val="20"/>
        </w:rPr>
        <w:t xml:space="preserve">Zadanie nr </w:t>
      </w:r>
      <w:r w:rsidR="006D698C">
        <w:rPr>
          <w:rFonts w:ascii="Arial" w:hAnsi="Arial" w:cs="Arial"/>
          <w:b/>
          <w:sz w:val="20"/>
          <w:szCs w:val="20"/>
        </w:rPr>
        <w:t>1</w:t>
      </w:r>
    </w:p>
    <w:p w14:paraId="05F16B9E" w14:textId="77777777" w:rsidR="00712667" w:rsidRPr="00712667" w:rsidRDefault="00712667" w:rsidP="00712667">
      <w:pPr>
        <w:rPr>
          <w:rFonts w:ascii="Arial" w:hAnsi="Arial" w:cs="Arial"/>
          <w:sz w:val="20"/>
          <w:szCs w:val="20"/>
        </w:rPr>
      </w:pPr>
    </w:p>
    <w:p w14:paraId="19BA3529" w14:textId="77777777" w:rsidR="00712667" w:rsidRPr="00712667" w:rsidRDefault="00712667" w:rsidP="00712667">
      <w:pPr>
        <w:rPr>
          <w:rFonts w:ascii="Arial" w:hAnsi="Arial" w:cs="Arial"/>
          <w:sz w:val="20"/>
          <w:szCs w:val="20"/>
        </w:rPr>
      </w:pPr>
      <w:r w:rsidRPr="00712667">
        <w:rPr>
          <w:rFonts w:ascii="Arial" w:hAnsi="Arial" w:cs="Arial"/>
          <w:b/>
          <w:sz w:val="20"/>
          <w:szCs w:val="20"/>
        </w:rPr>
        <w:t>Tabela nr 1.</w:t>
      </w:r>
    </w:p>
    <w:p w14:paraId="1796388B" w14:textId="77777777" w:rsidR="00712667" w:rsidRPr="000835A3" w:rsidRDefault="00712667" w:rsidP="00712667">
      <w:pPr>
        <w:rPr>
          <w:rFonts w:ascii="Tahoma" w:hAnsi="Tahoma" w:cs="Tahoma"/>
        </w:rPr>
      </w:pPr>
    </w:p>
    <w:tbl>
      <w:tblPr>
        <w:tblW w:w="1046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1219"/>
        <w:gridCol w:w="748"/>
        <w:gridCol w:w="1087"/>
        <w:gridCol w:w="1206"/>
        <w:gridCol w:w="934"/>
        <w:gridCol w:w="1066"/>
        <w:gridCol w:w="943"/>
        <w:gridCol w:w="2624"/>
      </w:tblGrid>
      <w:tr w:rsidR="00712667" w:rsidRPr="00712667" w14:paraId="3A20FEA1" w14:textId="77777777" w:rsidTr="00BF4581">
        <w:trPr>
          <w:trHeight w:val="873"/>
        </w:trPr>
        <w:tc>
          <w:tcPr>
            <w:tcW w:w="642" w:type="dxa"/>
            <w:shd w:val="clear" w:color="auto" w:fill="auto"/>
          </w:tcPr>
          <w:p w14:paraId="7903ED61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6B6ADFB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93D46E2" w14:textId="2BBA3B7B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  <w:vertAlign w:val="superscript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L.p.</w:t>
            </w:r>
            <w:r w:rsidR="006D698C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1</w:t>
            </w:r>
            <w:r w:rsidRPr="00712667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219" w:type="dxa"/>
            <w:shd w:val="clear" w:color="auto" w:fill="auto"/>
          </w:tcPr>
          <w:p w14:paraId="4ED517A1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F858EC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57842FB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Nazwa wyrobu</w:t>
            </w:r>
          </w:p>
        </w:tc>
        <w:tc>
          <w:tcPr>
            <w:tcW w:w="748" w:type="dxa"/>
            <w:shd w:val="clear" w:color="auto" w:fill="auto"/>
          </w:tcPr>
          <w:p w14:paraId="01AE6A95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B3B8FFA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70F25FD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Ilość</w:t>
            </w:r>
            <w:r w:rsidRPr="00712667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2)</w:t>
            </w:r>
          </w:p>
        </w:tc>
        <w:tc>
          <w:tcPr>
            <w:tcW w:w="1087" w:type="dxa"/>
          </w:tcPr>
          <w:p w14:paraId="7B314647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621D29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B05820A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 xml:space="preserve">Producent </w:t>
            </w:r>
          </w:p>
        </w:tc>
        <w:tc>
          <w:tcPr>
            <w:tcW w:w="1206" w:type="dxa"/>
          </w:tcPr>
          <w:p w14:paraId="2D5A92CD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06BE7BCC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9FF2DC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Nr katalogowy</w:t>
            </w:r>
          </w:p>
        </w:tc>
        <w:tc>
          <w:tcPr>
            <w:tcW w:w="934" w:type="dxa"/>
            <w:shd w:val="clear" w:color="auto" w:fill="auto"/>
            <w:vAlign w:val="center"/>
          </w:tcPr>
          <w:p w14:paraId="1734D324" w14:textId="7A9337EB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Cena netto              za 1 sztukę</w:t>
            </w:r>
            <w:r w:rsidR="006D698C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3</w:t>
            </w:r>
            <w:r w:rsidRPr="00712667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6094D129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Cena całkowita netto                          (kol. 3 x kol. 6)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828FDDE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Stawka VAT          ( % )</w:t>
            </w:r>
          </w:p>
        </w:tc>
        <w:tc>
          <w:tcPr>
            <w:tcW w:w="2624" w:type="dxa"/>
            <w:shd w:val="clear" w:color="auto" w:fill="auto"/>
            <w:vAlign w:val="center"/>
          </w:tcPr>
          <w:p w14:paraId="679FFDAB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FD38905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Cena całkowita brutto</w:t>
            </w:r>
          </w:p>
          <w:p w14:paraId="713C8757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(kol. 7 x stawka VAT)</w:t>
            </w:r>
          </w:p>
        </w:tc>
      </w:tr>
      <w:tr w:rsidR="00712667" w:rsidRPr="00712667" w14:paraId="3DBB43C1" w14:textId="77777777" w:rsidTr="00BF4581">
        <w:trPr>
          <w:trHeight w:val="217"/>
        </w:trPr>
        <w:tc>
          <w:tcPr>
            <w:tcW w:w="642" w:type="dxa"/>
            <w:shd w:val="clear" w:color="auto" w:fill="auto"/>
          </w:tcPr>
          <w:p w14:paraId="1ED5413B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219" w:type="dxa"/>
            <w:shd w:val="clear" w:color="auto" w:fill="auto"/>
          </w:tcPr>
          <w:p w14:paraId="763426A2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748" w:type="dxa"/>
            <w:shd w:val="clear" w:color="auto" w:fill="auto"/>
          </w:tcPr>
          <w:p w14:paraId="49BB0984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087" w:type="dxa"/>
          </w:tcPr>
          <w:p w14:paraId="2768DFC0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206" w:type="dxa"/>
          </w:tcPr>
          <w:p w14:paraId="7D5C9792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34" w:type="dxa"/>
            <w:shd w:val="clear" w:color="auto" w:fill="auto"/>
          </w:tcPr>
          <w:p w14:paraId="642FBF89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066" w:type="dxa"/>
            <w:shd w:val="clear" w:color="auto" w:fill="auto"/>
          </w:tcPr>
          <w:p w14:paraId="16D3E295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943" w:type="dxa"/>
            <w:shd w:val="clear" w:color="auto" w:fill="auto"/>
          </w:tcPr>
          <w:p w14:paraId="59A8329D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8</w:t>
            </w:r>
          </w:p>
        </w:tc>
        <w:tc>
          <w:tcPr>
            <w:tcW w:w="2624" w:type="dxa"/>
            <w:shd w:val="clear" w:color="auto" w:fill="auto"/>
          </w:tcPr>
          <w:p w14:paraId="24AA8BA0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9</w:t>
            </w:r>
          </w:p>
        </w:tc>
      </w:tr>
      <w:tr w:rsidR="00712667" w:rsidRPr="00712667" w14:paraId="13927AA6" w14:textId="77777777" w:rsidTr="00BF4581">
        <w:trPr>
          <w:trHeight w:val="529"/>
        </w:trPr>
        <w:tc>
          <w:tcPr>
            <w:tcW w:w="642" w:type="dxa"/>
            <w:shd w:val="clear" w:color="auto" w:fill="auto"/>
            <w:vAlign w:val="center"/>
          </w:tcPr>
          <w:p w14:paraId="542319A8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2667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1219" w:type="dxa"/>
            <w:shd w:val="clear" w:color="auto" w:fill="auto"/>
          </w:tcPr>
          <w:p w14:paraId="619C1400" w14:textId="77777777" w:rsidR="00712667" w:rsidRPr="00712667" w:rsidRDefault="00712667" w:rsidP="004A773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8" w:type="dxa"/>
            <w:shd w:val="clear" w:color="auto" w:fill="auto"/>
            <w:vAlign w:val="center"/>
          </w:tcPr>
          <w:p w14:paraId="3BB83943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7" w:type="dxa"/>
          </w:tcPr>
          <w:p w14:paraId="2579A372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6" w:type="dxa"/>
          </w:tcPr>
          <w:p w14:paraId="468019AA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4" w:type="dxa"/>
            <w:shd w:val="clear" w:color="auto" w:fill="auto"/>
          </w:tcPr>
          <w:p w14:paraId="3B657303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DFA1547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6" w:type="dxa"/>
            <w:shd w:val="clear" w:color="auto" w:fill="auto"/>
          </w:tcPr>
          <w:p w14:paraId="3E0F20CE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shd w:val="clear" w:color="auto" w:fill="auto"/>
          </w:tcPr>
          <w:p w14:paraId="656A5AC5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4" w:type="dxa"/>
            <w:shd w:val="clear" w:color="auto" w:fill="auto"/>
          </w:tcPr>
          <w:p w14:paraId="3C2932E6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2667" w:rsidRPr="00712667" w14:paraId="39AB7EF0" w14:textId="77777777" w:rsidTr="00BF4581">
        <w:trPr>
          <w:trHeight w:val="504"/>
        </w:trPr>
        <w:tc>
          <w:tcPr>
            <w:tcW w:w="642" w:type="dxa"/>
            <w:shd w:val="clear" w:color="auto" w:fill="auto"/>
            <w:vAlign w:val="center"/>
          </w:tcPr>
          <w:p w14:paraId="7577E4A7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2667">
              <w:rPr>
                <w:rFonts w:ascii="Arial" w:hAnsi="Arial" w:cs="Arial"/>
                <w:sz w:val="16"/>
                <w:szCs w:val="16"/>
              </w:rPr>
              <w:t>…</w:t>
            </w:r>
          </w:p>
        </w:tc>
        <w:tc>
          <w:tcPr>
            <w:tcW w:w="1219" w:type="dxa"/>
            <w:shd w:val="clear" w:color="auto" w:fill="auto"/>
          </w:tcPr>
          <w:p w14:paraId="138BDD45" w14:textId="77777777" w:rsidR="00712667" w:rsidRPr="00712667" w:rsidRDefault="00712667" w:rsidP="004A773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48" w:type="dxa"/>
            <w:shd w:val="clear" w:color="auto" w:fill="auto"/>
            <w:vAlign w:val="center"/>
          </w:tcPr>
          <w:p w14:paraId="77B46A9E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7" w:type="dxa"/>
          </w:tcPr>
          <w:p w14:paraId="5F6B2556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06" w:type="dxa"/>
          </w:tcPr>
          <w:p w14:paraId="2C842A7C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4" w:type="dxa"/>
            <w:shd w:val="clear" w:color="auto" w:fill="auto"/>
          </w:tcPr>
          <w:p w14:paraId="655EB382" w14:textId="77777777" w:rsidR="00712667" w:rsidRPr="00712667" w:rsidRDefault="00712667" w:rsidP="004A77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6" w:type="dxa"/>
            <w:shd w:val="clear" w:color="auto" w:fill="auto"/>
          </w:tcPr>
          <w:p w14:paraId="7D19619B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shd w:val="clear" w:color="auto" w:fill="auto"/>
          </w:tcPr>
          <w:p w14:paraId="51C28047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4" w:type="dxa"/>
            <w:shd w:val="clear" w:color="auto" w:fill="auto"/>
          </w:tcPr>
          <w:p w14:paraId="2DBFFF22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2667" w:rsidRPr="00712667" w14:paraId="5BD80631" w14:textId="77777777" w:rsidTr="00712667">
        <w:trPr>
          <w:trHeight w:val="307"/>
        </w:trPr>
        <w:tc>
          <w:tcPr>
            <w:tcW w:w="5836" w:type="dxa"/>
            <w:gridSpan w:val="6"/>
          </w:tcPr>
          <w:p w14:paraId="5BEF5E9F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712667">
              <w:rPr>
                <w:rFonts w:ascii="Arial" w:hAnsi="Arial" w:cs="Arial"/>
                <w:b/>
                <w:sz w:val="16"/>
                <w:szCs w:val="16"/>
              </w:rPr>
              <w:t>RAZEM</w:t>
            </w:r>
          </w:p>
        </w:tc>
        <w:tc>
          <w:tcPr>
            <w:tcW w:w="1066" w:type="dxa"/>
            <w:shd w:val="clear" w:color="auto" w:fill="auto"/>
          </w:tcPr>
          <w:p w14:paraId="090DDB19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14:paraId="739AFFAF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43" w:type="dxa"/>
            <w:shd w:val="clear" w:color="auto" w:fill="auto"/>
          </w:tcPr>
          <w:p w14:paraId="1C4FBFDB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24" w:type="dxa"/>
            <w:shd w:val="clear" w:color="auto" w:fill="auto"/>
          </w:tcPr>
          <w:p w14:paraId="3A8001F6" w14:textId="77777777" w:rsidR="00712667" w:rsidRPr="00712667" w:rsidRDefault="00712667" w:rsidP="004A773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88331F0" w14:textId="6DAB52C0" w:rsidR="00712667" w:rsidRPr="00712667" w:rsidRDefault="006D698C" w:rsidP="00712667">
      <w:pPr>
        <w:ind w:left="-709"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</w:t>
      </w:r>
      <w:r w:rsidR="00712667" w:rsidRPr="00712667">
        <w:rPr>
          <w:rFonts w:ascii="Arial" w:hAnsi="Arial" w:cs="Arial"/>
          <w:b/>
          <w:sz w:val="18"/>
          <w:szCs w:val="18"/>
        </w:rPr>
        <w:t xml:space="preserve">)   należy wpisać odpowiednią ilość pozycji zgodnie z opisem w Załączniku nr 1, odpowiednio dla danego zadania </w:t>
      </w:r>
      <w:r w:rsidR="00712667">
        <w:rPr>
          <w:rFonts w:ascii="Arial" w:hAnsi="Arial" w:cs="Arial"/>
          <w:b/>
          <w:sz w:val="18"/>
          <w:szCs w:val="18"/>
        </w:rPr>
        <w:t xml:space="preserve">   </w:t>
      </w:r>
    </w:p>
    <w:p w14:paraId="2C1F72B8" w14:textId="71CBD3D5" w:rsidR="00712667" w:rsidRPr="00712667" w:rsidRDefault="006D698C" w:rsidP="00712667">
      <w:pPr>
        <w:ind w:left="-709"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2</w:t>
      </w:r>
      <w:r w:rsidR="00712667" w:rsidRPr="00712667">
        <w:rPr>
          <w:rFonts w:ascii="Arial" w:hAnsi="Arial" w:cs="Arial"/>
          <w:b/>
          <w:sz w:val="18"/>
          <w:szCs w:val="18"/>
        </w:rPr>
        <w:t>)   należy wpisać ilość sztuk podaną w Załączniku nr 1 dla każdej pozycji danego zadania</w:t>
      </w:r>
    </w:p>
    <w:p w14:paraId="7DD5C983" w14:textId="4B36ED81" w:rsidR="00712667" w:rsidRDefault="006D698C" w:rsidP="00BF4581">
      <w:pPr>
        <w:ind w:left="-709"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3</w:t>
      </w:r>
      <w:r w:rsidR="00712667" w:rsidRPr="00712667">
        <w:rPr>
          <w:rFonts w:ascii="Arial" w:hAnsi="Arial" w:cs="Arial"/>
          <w:b/>
          <w:sz w:val="18"/>
          <w:szCs w:val="18"/>
        </w:rPr>
        <w:t>)   należy wpisać cenę jednostkową netto odpowiednio za 1 sztukę</w:t>
      </w:r>
    </w:p>
    <w:p w14:paraId="154256B1" w14:textId="77777777" w:rsidR="00BF4581" w:rsidRPr="00BF4581" w:rsidRDefault="00BF4581" w:rsidP="00BF4581">
      <w:pPr>
        <w:ind w:left="-709" w:firstLine="709"/>
        <w:rPr>
          <w:rFonts w:ascii="Arial" w:hAnsi="Arial" w:cs="Arial"/>
          <w:b/>
          <w:sz w:val="18"/>
          <w:szCs w:val="18"/>
        </w:rPr>
      </w:pPr>
    </w:p>
    <w:p w14:paraId="1AB7D96A" w14:textId="6559FA85" w:rsidR="00070FFF" w:rsidRDefault="002466DF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Łączna c</w:t>
      </w:r>
      <w:r w:rsidR="00CC3B7D" w:rsidRPr="00CC3B7D">
        <w:rPr>
          <w:rFonts w:ascii="Arial" w:hAnsi="Arial" w:cs="Arial"/>
          <w:sz w:val="20"/>
          <w:szCs w:val="20"/>
        </w:rPr>
        <w:t xml:space="preserve">ena netto (suma wartości netto z kolumny nr </w:t>
      </w:r>
      <w:r w:rsidR="00BC22CA">
        <w:rPr>
          <w:rFonts w:ascii="Arial" w:hAnsi="Arial" w:cs="Arial"/>
          <w:sz w:val="20"/>
          <w:szCs w:val="20"/>
        </w:rPr>
        <w:t>7</w:t>
      </w:r>
      <w:r w:rsidR="00CC3B7D" w:rsidRPr="00CC3B7D">
        <w:rPr>
          <w:rFonts w:ascii="Arial" w:hAnsi="Arial" w:cs="Arial"/>
          <w:sz w:val="20"/>
          <w:szCs w:val="20"/>
        </w:rPr>
        <w:t xml:space="preserve"> w tabeli</w:t>
      </w:r>
      <w:r w:rsidR="0031634C">
        <w:rPr>
          <w:rFonts w:ascii="Arial" w:hAnsi="Arial" w:cs="Arial"/>
          <w:sz w:val="20"/>
          <w:szCs w:val="20"/>
        </w:rPr>
        <w:t>/ tabelach</w:t>
      </w:r>
      <w:r w:rsidR="00CC3B7D" w:rsidRPr="00CC3B7D">
        <w:rPr>
          <w:rFonts w:ascii="Arial" w:hAnsi="Arial" w:cs="Arial"/>
          <w:sz w:val="20"/>
          <w:szCs w:val="20"/>
        </w:rPr>
        <w:t xml:space="preserve"> powyżej) wynosi: ……………………………………. PLN</w:t>
      </w:r>
      <w:r w:rsidR="00070FFF">
        <w:rPr>
          <w:rFonts w:ascii="Arial" w:hAnsi="Arial" w:cs="Arial"/>
          <w:sz w:val="20"/>
          <w:szCs w:val="20"/>
        </w:rPr>
        <w:t xml:space="preserve"> </w:t>
      </w:r>
    </w:p>
    <w:p w14:paraId="0984A44B" w14:textId="1CDD0A31" w:rsidR="00CC3B7D" w:rsidRPr="00CC3B7D" w:rsidRDefault="00070FFF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(słownie netto</w:t>
      </w:r>
      <w:r>
        <w:rPr>
          <w:rFonts w:ascii="Arial" w:hAnsi="Arial" w:cs="Arial"/>
          <w:sz w:val="20"/>
          <w:szCs w:val="20"/>
        </w:rPr>
        <w:t xml:space="preserve">: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złotych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 groszy</w:t>
      </w:r>
      <w:r w:rsidRPr="00CC3B7D">
        <w:rPr>
          <w:rFonts w:ascii="Arial" w:hAnsi="Arial" w:cs="Arial"/>
          <w:sz w:val="20"/>
          <w:szCs w:val="20"/>
        </w:rPr>
        <w:t>)</w:t>
      </w:r>
    </w:p>
    <w:p w14:paraId="409F810D" w14:textId="77777777"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226A537" w14:textId="77777777"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F9D127C" w14:textId="7F57C628" w:rsidR="00CC3B7D" w:rsidRPr="00CC3B7D" w:rsidRDefault="002466DF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Łączna c</w:t>
      </w:r>
      <w:r w:rsidR="00CC3B7D" w:rsidRPr="00CC3B7D">
        <w:rPr>
          <w:rFonts w:ascii="Arial" w:hAnsi="Arial" w:cs="Arial"/>
          <w:sz w:val="20"/>
          <w:szCs w:val="20"/>
        </w:rPr>
        <w:t xml:space="preserve">ena brutto (suma wartości brutto z kolumny nr </w:t>
      </w:r>
      <w:r w:rsidR="00BC22CA">
        <w:rPr>
          <w:rFonts w:ascii="Arial" w:hAnsi="Arial" w:cs="Arial"/>
          <w:sz w:val="20"/>
          <w:szCs w:val="20"/>
        </w:rPr>
        <w:t>9</w:t>
      </w:r>
      <w:r w:rsidR="00CC3B7D" w:rsidRPr="00CC3B7D">
        <w:rPr>
          <w:rFonts w:ascii="Arial" w:hAnsi="Arial" w:cs="Arial"/>
          <w:sz w:val="20"/>
          <w:szCs w:val="20"/>
        </w:rPr>
        <w:t xml:space="preserve"> w tabeli</w:t>
      </w:r>
      <w:r w:rsidR="0031634C">
        <w:rPr>
          <w:rFonts w:ascii="Arial" w:hAnsi="Arial" w:cs="Arial"/>
          <w:sz w:val="20"/>
          <w:szCs w:val="20"/>
        </w:rPr>
        <w:t>/ tabelach</w:t>
      </w:r>
      <w:r w:rsidR="00CC3B7D" w:rsidRPr="00CC3B7D">
        <w:rPr>
          <w:rFonts w:ascii="Arial" w:hAnsi="Arial" w:cs="Arial"/>
          <w:sz w:val="20"/>
          <w:szCs w:val="20"/>
        </w:rPr>
        <w:t xml:space="preserve"> powyżej) wynosi: </w:t>
      </w:r>
      <w:r w:rsidR="00070FFF"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 w:rsidR="00CC3B7D" w:rsidRPr="00CC3B7D">
        <w:rPr>
          <w:rFonts w:ascii="Arial" w:hAnsi="Arial" w:cs="Arial"/>
          <w:sz w:val="20"/>
          <w:szCs w:val="20"/>
        </w:rPr>
        <w:t>PLN</w:t>
      </w:r>
    </w:p>
    <w:p w14:paraId="6AE07323" w14:textId="261ED4C9" w:rsidR="00070FFF" w:rsidRPr="00CC3B7D" w:rsidRDefault="00070FFF" w:rsidP="00070FF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(słownie </w:t>
      </w:r>
      <w:r>
        <w:rPr>
          <w:rFonts w:ascii="Arial" w:hAnsi="Arial" w:cs="Arial"/>
          <w:sz w:val="20"/>
          <w:szCs w:val="20"/>
        </w:rPr>
        <w:t xml:space="preserve">brutto: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złotych </w:t>
      </w:r>
      <w:r w:rsidRPr="00CC3B7D">
        <w:rPr>
          <w:rFonts w:ascii="Arial" w:hAnsi="Arial" w:cs="Arial"/>
          <w:sz w:val="20"/>
          <w:szCs w:val="20"/>
        </w:rPr>
        <w:t xml:space="preserve">……………………………………. </w:t>
      </w:r>
      <w:r>
        <w:rPr>
          <w:rFonts w:ascii="Arial" w:hAnsi="Arial" w:cs="Arial"/>
          <w:sz w:val="20"/>
          <w:szCs w:val="20"/>
        </w:rPr>
        <w:t xml:space="preserve"> groszy</w:t>
      </w:r>
      <w:r w:rsidRPr="00CC3B7D">
        <w:rPr>
          <w:rFonts w:ascii="Arial" w:hAnsi="Arial" w:cs="Arial"/>
          <w:sz w:val="20"/>
          <w:szCs w:val="20"/>
        </w:rPr>
        <w:t>)</w:t>
      </w:r>
    </w:p>
    <w:p w14:paraId="23042231" w14:textId="77777777" w:rsidR="004676B2" w:rsidRPr="00CC3B7D" w:rsidRDefault="004676B2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FDDFFAF" w14:textId="77777777" w:rsidR="00CC3B7D" w:rsidRPr="00CC3B7D" w:rsidRDefault="00CC3B7D" w:rsidP="00CC3B7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Cena brutto określona powyżej na charakter ryczałtowy i obejmuje wszystkie koszty związane z kompletnym wykonaniem przedmiotu zamówienia oraz będzie ceną niezmienną do końca jego realizacji.</w:t>
      </w:r>
    </w:p>
    <w:p w14:paraId="4E12BCB3" w14:textId="77777777" w:rsidR="00CC3B7D" w:rsidRP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00C16CC" w14:textId="27297492" w:rsidR="009B761F" w:rsidRPr="00CC3B7D" w:rsidRDefault="00AF64C8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sym w:font="Wingdings 2" w:char="F0A3"/>
      </w:r>
      <w:r w:rsidRPr="00CC3B7D">
        <w:rPr>
          <w:rFonts w:ascii="Arial" w:hAnsi="Arial" w:cs="Arial"/>
          <w:sz w:val="20"/>
          <w:szCs w:val="20"/>
        </w:rPr>
        <w:t xml:space="preserve"> nie jestem płatnikiem podatku od towarów i usług w kraju Zamawiającego (dotyczy Wykonawców mających siedzibę poza RP)</w:t>
      </w:r>
    </w:p>
    <w:p w14:paraId="38BC2E6D" w14:textId="77777777" w:rsidR="00CC3B7D" w:rsidRDefault="00CC3B7D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4889AE3" w14:textId="7CE69C2A"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Osobą odpowiedzialną za realizację Przedmiotu zamówienia i upoważnioną do kontaktów z Zamawiającym ze strony Wykonawcy jest: </w:t>
      </w:r>
      <w:r w:rsidR="00BC22CA">
        <w:rPr>
          <w:rFonts w:ascii="Arial" w:hAnsi="Arial" w:cs="Arial"/>
          <w:sz w:val="20"/>
          <w:szCs w:val="20"/>
        </w:rPr>
        <w:t>Małgorzata Klak</w:t>
      </w:r>
      <w:r w:rsidR="00C635B1">
        <w:rPr>
          <w:rFonts w:ascii="Arial" w:hAnsi="Arial" w:cs="Arial"/>
          <w:sz w:val="20"/>
          <w:szCs w:val="20"/>
        </w:rPr>
        <w:t xml:space="preserve">- Inspektor </w:t>
      </w:r>
      <w:r w:rsidRPr="00CC3B7D">
        <w:rPr>
          <w:rFonts w:ascii="Arial" w:hAnsi="Arial" w:cs="Arial"/>
          <w:sz w:val="20"/>
          <w:szCs w:val="20"/>
        </w:rPr>
        <w:t xml:space="preserve"> (imię i nazwisko oraz stanowisko), tel. kont.</w:t>
      </w:r>
      <w:r w:rsidR="00BC22CA">
        <w:rPr>
          <w:rFonts w:ascii="Arial" w:hAnsi="Arial" w:cs="Arial"/>
          <w:sz w:val="20"/>
          <w:szCs w:val="20"/>
        </w:rPr>
        <w:t>91 813 90 29</w:t>
      </w:r>
      <w:r w:rsidR="00070FFF">
        <w:rPr>
          <w:rFonts w:ascii="Arial" w:hAnsi="Arial" w:cs="Arial"/>
          <w:sz w:val="20"/>
          <w:szCs w:val="20"/>
        </w:rPr>
        <w:t xml:space="preserve">, </w:t>
      </w:r>
      <w:r w:rsidR="00FE065C">
        <w:rPr>
          <w:rFonts w:ascii="Arial" w:hAnsi="Arial" w:cs="Arial"/>
          <w:sz w:val="20"/>
          <w:szCs w:val="20"/>
        </w:rPr>
        <w:t xml:space="preserve">      </w:t>
      </w:r>
      <w:r w:rsidR="00070FFF">
        <w:rPr>
          <w:rFonts w:ascii="Arial" w:hAnsi="Arial" w:cs="Arial"/>
          <w:sz w:val="20"/>
          <w:szCs w:val="20"/>
        </w:rPr>
        <w:t xml:space="preserve">e-mail: </w:t>
      </w:r>
      <w:r w:rsidR="00BC22CA">
        <w:rPr>
          <w:rFonts w:ascii="Arial" w:hAnsi="Arial" w:cs="Arial"/>
          <w:sz w:val="20"/>
          <w:szCs w:val="20"/>
        </w:rPr>
        <w:t>klak</w:t>
      </w:r>
      <w:r w:rsidR="00C635B1">
        <w:rPr>
          <w:rFonts w:ascii="Arial" w:hAnsi="Arial" w:cs="Arial"/>
          <w:sz w:val="20"/>
          <w:szCs w:val="20"/>
        </w:rPr>
        <w:t>@spwsz.szczecin.pl</w:t>
      </w:r>
    </w:p>
    <w:p w14:paraId="1F1A311B" w14:textId="77777777"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ADA955A" w14:textId="289B9628" w:rsidR="009B761F" w:rsidRPr="00CC3B7D" w:rsidRDefault="00CE27C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Do O</w:t>
      </w:r>
      <w:r w:rsidR="009B761F" w:rsidRPr="00CC3B7D">
        <w:rPr>
          <w:rFonts w:ascii="Arial" w:hAnsi="Arial" w:cs="Arial"/>
          <w:sz w:val="20"/>
          <w:szCs w:val="20"/>
        </w:rPr>
        <w:t>ferty dołączam(-my):</w:t>
      </w:r>
    </w:p>
    <w:p w14:paraId="14E1305D" w14:textId="65D2C8CE" w:rsidR="009B761F" w:rsidRPr="00CC3B7D" w:rsidRDefault="009B761F" w:rsidP="004676B2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Aktualny odpis z właściwego rejestru albo aktualne zaświadczenie o wpisie do Centralnej Ewidencji </w:t>
      </w:r>
      <w:r w:rsidR="0084779A">
        <w:rPr>
          <w:rFonts w:ascii="Arial" w:hAnsi="Arial" w:cs="Arial"/>
          <w:sz w:val="20"/>
          <w:szCs w:val="20"/>
        </w:rPr>
        <w:t xml:space="preserve">              </w:t>
      </w:r>
      <w:r w:rsidRPr="00CC3B7D">
        <w:rPr>
          <w:rFonts w:ascii="Arial" w:hAnsi="Arial" w:cs="Arial"/>
          <w:sz w:val="20"/>
          <w:szCs w:val="20"/>
        </w:rPr>
        <w:t>i Informacji o Działalności Gospodarczej</w:t>
      </w:r>
    </w:p>
    <w:p w14:paraId="1370256C" w14:textId="77777777" w:rsidR="00442CCB" w:rsidRPr="00CC3B7D" w:rsidRDefault="00442CCB" w:rsidP="00442CC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……………………………………………………….</w:t>
      </w:r>
    </w:p>
    <w:p w14:paraId="52D800F1" w14:textId="77777777"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7E1DE10" w14:textId="3F7A5794"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Oświadczenia:</w:t>
      </w:r>
    </w:p>
    <w:p w14:paraId="6F53CE94" w14:textId="77777777" w:rsidR="009B761F" w:rsidRPr="00CC3B7D" w:rsidRDefault="009B761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CA2E595" w14:textId="013E69F2" w:rsidR="00115741" w:rsidRPr="00E912C4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Oświadczam(-my), że zapoznałem(-liśmy) się z treścią Zaproszenia do </w:t>
      </w:r>
      <w:r w:rsidR="00CE27CB" w:rsidRPr="00CC3B7D">
        <w:rPr>
          <w:rFonts w:ascii="Arial" w:hAnsi="Arial" w:cs="Arial"/>
          <w:sz w:val="20"/>
          <w:szCs w:val="20"/>
        </w:rPr>
        <w:t xml:space="preserve">składania ofert oraz projektem </w:t>
      </w:r>
      <w:r w:rsidR="00CE27CB" w:rsidRPr="00E912C4">
        <w:rPr>
          <w:rFonts w:ascii="Arial" w:hAnsi="Arial" w:cs="Arial"/>
          <w:sz w:val="20"/>
          <w:szCs w:val="20"/>
        </w:rPr>
        <w:t>U</w:t>
      </w:r>
      <w:r w:rsidRPr="00E912C4">
        <w:rPr>
          <w:rFonts w:ascii="Arial" w:hAnsi="Arial" w:cs="Arial"/>
          <w:sz w:val="20"/>
          <w:szCs w:val="20"/>
        </w:rPr>
        <w:t>mowy i przyjmuję(-</w:t>
      </w:r>
      <w:proofErr w:type="spellStart"/>
      <w:r w:rsidRPr="00E912C4">
        <w:rPr>
          <w:rFonts w:ascii="Arial" w:hAnsi="Arial" w:cs="Arial"/>
          <w:sz w:val="20"/>
          <w:szCs w:val="20"/>
        </w:rPr>
        <w:t>emy</w:t>
      </w:r>
      <w:proofErr w:type="spellEnd"/>
      <w:r w:rsidRPr="00E912C4">
        <w:rPr>
          <w:rFonts w:ascii="Arial" w:hAnsi="Arial" w:cs="Arial"/>
          <w:sz w:val="20"/>
          <w:szCs w:val="20"/>
        </w:rPr>
        <w:t>) warunki w nich zawarte i nie wnoszę(-</w:t>
      </w:r>
      <w:proofErr w:type="spellStart"/>
      <w:r w:rsidRPr="00E912C4">
        <w:rPr>
          <w:rFonts w:ascii="Arial" w:hAnsi="Arial" w:cs="Arial"/>
          <w:sz w:val="20"/>
          <w:szCs w:val="20"/>
        </w:rPr>
        <w:t>imy</w:t>
      </w:r>
      <w:proofErr w:type="spellEnd"/>
      <w:r w:rsidRPr="00E912C4">
        <w:rPr>
          <w:rFonts w:ascii="Arial" w:hAnsi="Arial" w:cs="Arial"/>
          <w:sz w:val="20"/>
          <w:szCs w:val="20"/>
        </w:rPr>
        <w:t xml:space="preserve">) do nich zastrzeżeń. </w:t>
      </w:r>
    </w:p>
    <w:p w14:paraId="2F9375D2" w14:textId="78F9E2B6" w:rsidR="00115741" w:rsidRPr="00E912C4" w:rsidRDefault="00D50F86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12C4">
        <w:rPr>
          <w:rFonts w:ascii="Arial" w:hAnsi="Arial" w:cs="Arial"/>
          <w:sz w:val="20"/>
          <w:szCs w:val="20"/>
        </w:rPr>
        <w:t>Oświadczam(-my), że jestem</w:t>
      </w:r>
      <w:r w:rsidR="00CE27CB" w:rsidRPr="00E912C4">
        <w:rPr>
          <w:rFonts w:ascii="Arial" w:hAnsi="Arial" w:cs="Arial"/>
          <w:sz w:val="20"/>
          <w:szCs w:val="20"/>
        </w:rPr>
        <w:t>(-</w:t>
      </w:r>
      <w:proofErr w:type="spellStart"/>
      <w:r w:rsidR="00CE27CB" w:rsidRPr="00E912C4">
        <w:rPr>
          <w:rFonts w:ascii="Arial" w:hAnsi="Arial" w:cs="Arial"/>
          <w:sz w:val="20"/>
          <w:szCs w:val="20"/>
        </w:rPr>
        <w:t>śmy</w:t>
      </w:r>
      <w:proofErr w:type="spellEnd"/>
      <w:r w:rsidR="00CE27CB" w:rsidRPr="00E912C4">
        <w:rPr>
          <w:rFonts w:ascii="Arial" w:hAnsi="Arial" w:cs="Arial"/>
          <w:sz w:val="20"/>
          <w:szCs w:val="20"/>
        </w:rPr>
        <w:t>) związany(-ni) niniejszą O</w:t>
      </w:r>
      <w:r w:rsidRPr="00E912C4">
        <w:rPr>
          <w:rFonts w:ascii="Arial" w:hAnsi="Arial" w:cs="Arial"/>
          <w:sz w:val="20"/>
          <w:szCs w:val="20"/>
        </w:rPr>
        <w:t xml:space="preserve">fertą przez okres 30 dni </w:t>
      </w:r>
      <w:r w:rsidR="00115741" w:rsidRPr="00E912C4">
        <w:rPr>
          <w:rFonts w:ascii="Arial" w:hAnsi="Arial" w:cs="Arial"/>
          <w:sz w:val="20"/>
          <w:szCs w:val="20"/>
        </w:rPr>
        <w:t xml:space="preserve">licząc od upływu terminu składania </w:t>
      </w:r>
      <w:r w:rsidR="00CE27CB" w:rsidRPr="00E912C4">
        <w:rPr>
          <w:rFonts w:ascii="Arial" w:hAnsi="Arial" w:cs="Arial"/>
          <w:sz w:val="20"/>
          <w:szCs w:val="20"/>
        </w:rPr>
        <w:t>Of</w:t>
      </w:r>
      <w:r w:rsidRPr="00E912C4">
        <w:rPr>
          <w:rFonts w:ascii="Arial" w:hAnsi="Arial" w:cs="Arial"/>
          <w:sz w:val="20"/>
          <w:szCs w:val="20"/>
        </w:rPr>
        <w:t>ert.</w:t>
      </w:r>
    </w:p>
    <w:p w14:paraId="0D16D57C" w14:textId="57B59FCC" w:rsidR="00115741" w:rsidRPr="00CC3B7D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912C4">
        <w:rPr>
          <w:rFonts w:ascii="Arial" w:hAnsi="Arial" w:cs="Arial"/>
          <w:sz w:val="20"/>
          <w:szCs w:val="20"/>
        </w:rPr>
        <w:lastRenderedPageBreak/>
        <w:t xml:space="preserve">Oświadczam(-my), że </w:t>
      </w:r>
      <w:r w:rsidR="004676B2" w:rsidRPr="00E912C4">
        <w:rPr>
          <w:rFonts w:ascii="Arial" w:hAnsi="Arial" w:cs="Arial"/>
          <w:sz w:val="20"/>
          <w:szCs w:val="20"/>
        </w:rPr>
        <w:t>P</w:t>
      </w:r>
      <w:r w:rsidRPr="00E912C4">
        <w:rPr>
          <w:rFonts w:ascii="Arial" w:hAnsi="Arial" w:cs="Arial"/>
          <w:sz w:val="20"/>
          <w:szCs w:val="20"/>
        </w:rPr>
        <w:t xml:space="preserve">rzedmiot </w:t>
      </w:r>
      <w:r w:rsidRPr="00CC3B7D">
        <w:rPr>
          <w:rFonts w:ascii="Arial" w:hAnsi="Arial" w:cs="Arial"/>
          <w:sz w:val="20"/>
          <w:szCs w:val="20"/>
        </w:rPr>
        <w:t>zamówienia zostanie wykonany w terminie określonym przez Zamawiającego w Zaproszeniu do składania ofert.</w:t>
      </w:r>
    </w:p>
    <w:p w14:paraId="3978B6A6" w14:textId="00183A7D" w:rsidR="00115741" w:rsidRPr="00CC3B7D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Oświadczam(-y), że jestem(-</w:t>
      </w:r>
      <w:proofErr w:type="spellStart"/>
      <w:r w:rsidRPr="00CC3B7D">
        <w:rPr>
          <w:rFonts w:ascii="Arial" w:hAnsi="Arial" w:cs="Arial"/>
          <w:sz w:val="20"/>
          <w:szCs w:val="20"/>
        </w:rPr>
        <w:t>śmy</w:t>
      </w:r>
      <w:proofErr w:type="spellEnd"/>
      <w:r w:rsidRPr="00CC3B7D">
        <w:rPr>
          <w:rFonts w:ascii="Arial" w:hAnsi="Arial" w:cs="Arial"/>
          <w:sz w:val="20"/>
          <w:szCs w:val="20"/>
        </w:rPr>
        <w:t xml:space="preserve">) zdolni do realizacji </w:t>
      </w:r>
      <w:r w:rsidR="004676B2" w:rsidRPr="00CC3B7D">
        <w:rPr>
          <w:rFonts w:ascii="Arial" w:hAnsi="Arial" w:cs="Arial"/>
          <w:sz w:val="20"/>
          <w:szCs w:val="20"/>
        </w:rPr>
        <w:t>P</w:t>
      </w:r>
      <w:r w:rsidRPr="00CC3B7D">
        <w:rPr>
          <w:rFonts w:ascii="Arial" w:hAnsi="Arial" w:cs="Arial"/>
          <w:sz w:val="20"/>
          <w:szCs w:val="20"/>
        </w:rPr>
        <w:t>rzedmiotu zamówienia.</w:t>
      </w:r>
    </w:p>
    <w:p w14:paraId="306E288F" w14:textId="7FDD21CB" w:rsidR="00115741" w:rsidRPr="00CC3B7D" w:rsidRDefault="00115741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Wyrażam(-y) zgodę na sposób i termin zapłaty wynagrodzenia na warunkach wskazanych w Zaproszeniu do składania ofert, na podstawie faktury VAT, przelewem na wskazany przeze mnie (nas) rachunek. </w:t>
      </w:r>
    </w:p>
    <w:p w14:paraId="7781E8B3" w14:textId="626E84CA" w:rsidR="00115741" w:rsidRPr="00CC3B7D" w:rsidRDefault="00D50F86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Oświadczam(-my), że wyrażam(-my) zgodę na przetwarzanie </w:t>
      </w:r>
      <w:r w:rsidR="00070FFF">
        <w:rPr>
          <w:rFonts w:ascii="Arial" w:hAnsi="Arial" w:cs="Arial"/>
          <w:sz w:val="20"/>
          <w:szCs w:val="20"/>
        </w:rPr>
        <w:t xml:space="preserve">przez Zamawiającego </w:t>
      </w:r>
      <w:r w:rsidRPr="00CC3B7D">
        <w:rPr>
          <w:rFonts w:ascii="Arial" w:hAnsi="Arial" w:cs="Arial"/>
          <w:sz w:val="20"/>
          <w:szCs w:val="20"/>
        </w:rPr>
        <w:t xml:space="preserve">moich/naszych danych osobowych na potrzeby niniejszego postępowania prowadzonego na podstawie </w:t>
      </w:r>
      <w:r w:rsidR="00115741" w:rsidRPr="00CC3B7D">
        <w:rPr>
          <w:rFonts w:ascii="Arial" w:hAnsi="Arial" w:cs="Arial"/>
          <w:sz w:val="20"/>
          <w:szCs w:val="20"/>
        </w:rPr>
        <w:t xml:space="preserve">Zaproszenia do składania ofert, </w:t>
      </w:r>
      <w:r w:rsidRPr="00CC3B7D">
        <w:rPr>
          <w:rFonts w:ascii="Arial" w:hAnsi="Arial" w:cs="Arial"/>
          <w:sz w:val="20"/>
          <w:szCs w:val="20"/>
        </w:rPr>
        <w:t>w szczególności zgoda dotyczy podania mojego/naszych imienia/imion</w:t>
      </w:r>
      <w:r w:rsidR="0084779A">
        <w:rPr>
          <w:rFonts w:ascii="Arial" w:hAnsi="Arial" w:cs="Arial"/>
          <w:sz w:val="20"/>
          <w:szCs w:val="20"/>
        </w:rPr>
        <w:t xml:space="preserve">                                       </w:t>
      </w:r>
      <w:r w:rsidRPr="00CC3B7D">
        <w:rPr>
          <w:rFonts w:ascii="Arial" w:hAnsi="Arial" w:cs="Arial"/>
          <w:sz w:val="20"/>
          <w:szCs w:val="20"/>
        </w:rPr>
        <w:t xml:space="preserve"> i nazwiska/nazwisk do publicznej wiadomości gdy moja/nasza </w:t>
      </w:r>
      <w:r w:rsidR="00CE27CB" w:rsidRPr="00CC3B7D">
        <w:rPr>
          <w:rFonts w:ascii="Arial" w:hAnsi="Arial" w:cs="Arial"/>
          <w:sz w:val="20"/>
          <w:szCs w:val="20"/>
        </w:rPr>
        <w:t>O</w:t>
      </w:r>
      <w:r w:rsidRPr="00CC3B7D">
        <w:rPr>
          <w:rFonts w:ascii="Arial" w:hAnsi="Arial" w:cs="Arial"/>
          <w:sz w:val="20"/>
          <w:szCs w:val="20"/>
        </w:rPr>
        <w:t>ferta zostanie wybrana.</w:t>
      </w:r>
    </w:p>
    <w:p w14:paraId="17B6AE32" w14:textId="0ED9D938" w:rsidR="00442CCB" w:rsidRDefault="00442CCB" w:rsidP="003A509B">
      <w:pPr>
        <w:pStyle w:val="Akapitzlist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</w:rPr>
      </w:pPr>
      <w:r w:rsidRPr="00070FFF">
        <w:rPr>
          <w:rFonts w:ascii="Arial" w:hAnsi="Arial" w:cs="Arial"/>
          <w:sz w:val="20"/>
          <w:szCs w:val="20"/>
        </w:rPr>
        <w:t>Oświadczam(-my), że Oferta nie zawiera/zawiera (właściwe podkreślić) informacji(-e) stanowiących(-e)  tajemnicę przedsiębiorstwa w rozumieniu przepisów o zwalczaniu nieuczciwej konkurencji. Informacje t</w:t>
      </w:r>
      <w:r w:rsidR="00070FFF">
        <w:rPr>
          <w:rFonts w:ascii="Arial" w:hAnsi="Arial" w:cs="Arial"/>
          <w:sz w:val="20"/>
          <w:szCs w:val="20"/>
        </w:rPr>
        <w:t>akie zawarte są w następujących dokumentach: 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</w:p>
    <w:p w14:paraId="1F78148E" w14:textId="39D32E12" w:rsidR="00070FFF" w:rsidRPr="00070FFF" w:rsidRDefault="00070FFF" w:rsidP="00070FFF">
      <w:pPr>
        <w:pStyle w:val="Akapitzlis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…….</w:t>
      </w:r>
      <w:r w:rsidRPr="00070FFF">
        <w:rPr>
          <w:rFonts w:ascii="Arial" w:hAnsi="Arial" w:cs="Arial"/>
          <w:sz w:val="20"/>
          <w:szCs w:val="20"/>
        </w:rPr>
        <w:t>................................................</w:t>
      </w:r>
      <w:r>
        <w:rPr>
          <w:rFonts w:ascii="Arial" w:hAnsi="Arial" w:cs="Arial"/>
          <w:sz w:val="20"/>
          <w:szCs w:val="20"/>
        </w:rPr>
        <w:t>......................</w:t>
      </w:r>
    </w:p>
    <w:p w14:paraId="51A53872" w14:textId="28BC7000" w:rsidR="004676B2" w:rsidRDefault="004676B2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 xml:space="preserve">Zobowiązuję(-my) się do zawarcia Umowy wg wzoru stanowiącego Załącznik nr </w:t>
      </w:r>
      <w:r w:rsidR="00A2121E">
        <w:rPr>
          <w:rFonts w:ascii="Arial" w:hAnsi="Arial" w:cs="Arial"/>
          <w:sz w:val="20"/>
          <w:szCs w:val="20"/>
        </w:rPr>
        <w:t>3</w:t>
      </w:r>
      <w:r w:rsidRPr="00CC3B7D">
        <w:rPr>
          <w:rFonts w:ascii="Arial" w:hAnsi="Arial" w:cs="Arial"/>
          <w:sz w:val="20"/>
          <w:szCs w:val="20"/>
        </w:rPr>
        <w:t xml:space="preserve"> do Zaproszenia do składania ofert w miejscu i terminie </w:t>
      </w:r>
      <w:r w:rsidR="00442CCB" w:rsidRPr="00CC3B7D">
        <w:rPr>
          <w:rFonts w:ascii="Arial" w:hAnsi="Arial" w:cs="Arial"/>
          <w:sz w:val="20"/>
          <w:szCs w:val="20"/>
        </w:rPr>
        <w:t>wyznaczonym przez Zamawiającego</w:t>
      </w:r>
      <w:r w:rsidR="00070FFF">
        <w:rPr>
          <w:rFonts w:ascii="Arial" w:hAnsi="Arial" w:cs="Arial"/>
          <w:sz w:val="20"/>
          <w:szCs w:val="20"/>
        </w:rPr>
        <w:t xml:space="preserve"> w przypadku wyboru mojej/naszej Oferty.</w:t>
      </w:r>
    </w:p>
    <w:p w14:paraId="2F41EBEF" w14:textId="77777777" w:rsidR="0031634C" w:rsidRPr="0031634C" w:rsidRDefault="0031634C" w:rsidP="0031634C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634C">
        <w:rPr>
          <w:rFonts w:ascii="Arial" w:hAnsi="Arial" w:cs="Arial"/>
          <w:sz w:val="20"/>
          <w:szCs w:val="20"/>
        </w:rPr>
        <w:t xml:space="preserve">Oświadczam(y) iż: </w:t>
      </w:r>
    </w:p>
    <w:p w14:paraId="0F05028C" w14:textId="77777777" w:rsidR="0031634C" w:rsidRPr="0031634C" w:rsidRDefault="0031634C" w:rsidP="0031634C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634C">
        <w:rPr>
          <w:rFonts w:ascii="Arial" w:hAnsi="Arial" w:cs="Arial"/>
          <w:sz w:val="20"/>
          <w:szCs w:val="20"/>
        </w:rPr>
        <w:t>1) nie jestem/ nie jesteśmy obywatelem/obywatelami rosyjskim(i), osobą/osobami fizyczną/fizycznymi lub prawną/prawnymi, podmiotem/podmiotami lub organem/organami z siedzibą w Rosji</w:t>
      </w:r>
    </w:p>
    <w:p w14:paraId="4E3F7CB7" w14:textId="77777777" w:rsidR="0031634C" w:rsidRPr="0031634C" w:rsidRDefault="0031634C" w:rsidP="0031634C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634C">
        <w:rPr>
          <w:rFonts w:ascii="Arial" w:hAnsi="Arial" w:cs="Arial"/>
          <w:sz w:val="20"/>
          <w:szCs w:val="20"/>
        </w:rPr>
        <w:t>2) osobą/osobami prawną/prawnymi, podmiotem/podmiotami lub organem/organami, do których prawa własności bezpośrednio lub pośrednio w ponad 50 % należą do obywateli rosyjskich lub osób fizycznych lub prawnych, podmiotów lub organów z siedzibą w Rosji;</w:t>
      </w:r>
    </w:p>
    <w:p w14:paraId="74A059BC" w14:textId="44E9202F" w:rsidR="0031634C" w:rsidRPr="0031634C" w:rsidRDefault="0031634C" w:rsidP="0031634C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634C">
        <w:rPr>
          <w:rFonts w:ascii="Arial" w:hAnsi="Arial" w:cs="Arial"/>
          <w:sz w:val="20"/>
          <w:szCs w:val="20"/>
        </w:rPr>
        <w:t>3) osobą/osobami prawną/prawnymi, podmiotem/podmiotami lub organem/organami, działającym</w:t>
      </w:r>
      <w:r w:rsidR="0084779A">
        <w:rPr>
          <w:rFonts w:ascii="Arial" w:hAnsi="Arial" w:cs="Arial"/>
          <w:sz w:val="20"/>
          <w:szCs w:val="20"/>
        </w:rPr>
        <w:t xml:space="preserve">              </w:t>
      </w:r>
      <w:r w:rsidRPr="0031634C">
        <w:rPr>
          <w:rFonts w:ascii="Arial" w:hAnsi="Arial" w:cs="Arial"/>
          <w:sz w:val="20"/>
          <w:szCs w:val="20"/>
        </w:rPr>
        <w:t xml:space="preserve">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Rosji;</w:t>
      </w:r>
    </w:p>
    <w:p w14:paraId="469F78A8" w14:textId="7E2248B6" w:rsidR="0031634C" w:rsidRPr="0031634C" w:rsidRDefault="0031634C" w:rsidP="0031634C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31634C">
        <w:rPr>
          <w:rFonts w:ascii="Arial" w:hAnsi="Arial" w:cs="Arial"/>
          <w:sz w:val="20"/>
          <w:szCs w:val="20"/>
        </w:rPr>
        <w:t>4) zarówno na etapie składania oferty jak i w toku postępowania aż do wykonania umowy żaden</w:t>
      </w:r>
      <w:r w:rsidR="0084779A">
        <w:rPr>
          <w:rFonts w:ascii="Arial" w:hAnsi="Arial" w:cs="Arial"/>
          <w:sz w:val="20"/>
          <w:szCs w:val="20"/>
        </w:rPr>
        <w:t xml:space="preserve">                    </w:t>
      </w:r>
      <w:r w:rsidRPr="0031634C">
        <w:rPr>
          <w:rFonts w:ascii="Arial" w:hAnsi="Arial" w:cs="Arial"/>
          <w:sz w:val="20"/>
          <w:szCs w:val="20"/>
        </w:rPr>
        <w:t xml:space="preserve"> z </w:t>
      </w:r>
      <w:r>
        <w:rPr>
          <w:rFonts w:ascii="Arial" w:hAnsi="Arial" w:cs="Arial"/>
          <w:sz w:val="20"/>
          <w:szCs w:val="20"/>
        </w:rPr>
        <w:t xml:space="preserve">   </w:t>
      </w:r>
      <w:r w:rsidRPr="0031634C">
        <w:rPr>
          <w:rFonts w:ascii="Arial" w:hAnsi="Arial" w:cs="Arial"/>
          <w:sz w:val="20"/>
          <w:szCs w:val="20"/>
        </w:rPr>
        <w:t>moich/naszych podwykonawców, dostawców i podmiotów, na których zdolności wykonawca polega, w przypadku gdy przypada na nich ponad 10 % wartości zamówienia, nie należy do żadnej z powyższych kategorii</w:t>
      </w:r>
      <w:r w:rsidR="0088386C">
        <w:rPr>
          <w:rFonts w:ascii="Arial" w:hAnsi="Arial" w:cs="Arial"/>
          <w:sz w:val="20"/>
          <w:szCs w:val="20"/>
        </w:rPr>
        <w:t xml:space="preserve"> podmiotów określonych w pkt 9.1 – 9</w:t>
      </w:r>
      <w:r w:rsidRPr="0031634C">
        <w:rPr>
          <w:rFonts w:ascii="Arial" w:hAnsi="Arial" w:cs="Arial"/>
          <w:sz w:val="20"/>
          <w:szCs w:val="20"/>
        </w:rPr>
        <w:t>.3. W przypadku stwierdzenia tego faktu zamawiający odpowiednio odrzuci ofertę lub rozwiąże umowę o wykonanie zamówienia w trybie natychmiastowym</w:t>
      </w:r>
      <w:r w:rsidR="0084779A">
        <w:rPr>
          <w:rFonts w:ascii="Arial" w:hAnsi="Arial" w:cs="Arial"/>
          <w:sz w:val="20"/>
          <w:szCs w:val="20"/>
        </w:rPr>
        <w:t xml:space="preserve">          </w:t>
      </w:r>
      <w:r w:rsidRPr="0031634C">
        <w:rPr>
          <w:rFonts w:ascii="Arial" w:hAnsi="Arial" w:cs="Arial"/>
          <w:sz w:val="20"/>
          <w:szCs w:val="20"/>
        </w:rPr>
        <w:t xml:space="preserve"> z winy wykonawcy. </w:t>
      </w:r>
    </w:p>
    <w:p w14:paraId="59516FF3" w14:textId="45342822" w:rsidR="0031634C" w:rsidRPr="00BF4581" w:rsidRDefault="0031634C" w:rsidP="00BF4581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634C">
        <w:rPr>
          <w:rFonts w:ascii="Arial" w:hAnsi="Arial" w:cs="Arial"/>
          <w:sz w:val="20"/>
          <w:szCs w:val="20"/>
        </w:rPr>
        <w:t xml:space="preserve"> Oświadczam/y, że nie jestem/jesteśmy podmiotem/podmiotami wymienionym/wymienionymi w    art. 7 ust. 1 ustawy z dnia 13 kwietnia 2022 r. o szczególnych rozwiązaniach w zakresie przeciwdziałania wspieraniu agresji na Ukrainę oraz służących ochronie bezpieczeństwa narodowego (Dz.U. z 2022 r., poz. 835).</w:t>
      </w:r>
    </w:p>
    <w:p w14:paraId="157BFD36" w14:textId="77777777" w:rsidR="001356A9" w:rsidRPr="00CC3B7D" w:rsidRDefault="001356A9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CC01E37" w14:textId="7CF48248" w:rsidR="00576497" w:rsidRPr="00CC3B7D" w:rsidRDefault="00576497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sz w:val="20"/>
          <w:szCs w:val="20"/>
        </w:rPr>
        <w:t>Oferta została złożona na …………….kolejno ponumerowanych stronach.</w:t>
      </w:r>
    </w:p>
    <w:p w14:paraId="015413B4" w14:textId="77777777" w:rsidR="00BC1A73" w:rsidRPr="00CC3B7D" w:rsidRDefault="00BC1A73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57C7E52" w14:textId="2D047C33" w:rsidR="003A509B" w:rsidRDefault="004676B2" w:rsidP="00BF4581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C3B7D">
        <w:rPr>
          <w:rFonts w:ascii="Arial" w:hAnsi="Arial" w:cs="Arial"/>
          <w:i/>
          <w:sz w:val="20"/>
          <w:szCs w:val="20"/>
        </w:rPr>
        <w:t>Jestem(-</w:t>
      </w:r>
      <w:proofErr w:type="spellStart"/>
      <w:r w:rsidRPr="00CC3B7D">
        <w:rPr>
          <w:rFonts w:ascii="Arial" w:hAnsi="Arial" w:cs="Arial"/>
          <w:i/>
          <w:sz w:val="20"/>
          <w:szCs w:val="20"/>
        </w:rPr>
        <w:t>śmy</w:t>
      </w:r>
      <w:proofErr w:type="spellEnd"/>
      <w:r w:rsidRPr="00CC3B7D">
        <w:rPr>
          <w:rFonts w:ascii="Arial" w:hAnsi="Arial" w:cs="Arial"/>
          <w:i/>
          <w:sz w:val="20"/>
          <w:szCs w:val="20"/>
        </w:rPr>
        <w:t xml:space="preserve">) świadomy(-i), że na podstawie art. 305 § 1 ustawy z dnia 6 czerwca 1997r. – Kodeks karny (Dz.U. z 2016r., poz. 1137 </w:t>
      </w:r>
      <w:proofErr w:type="spellStart"/>
      <w:r w:rsidRPr="00CC3B7D">
        <w:rPr>
          <w:rFonts w:ascii="Arial" w:hAnsi="Arial" w:cs="Arial"/>
          <w:i/>
          <w:sz w:val="20"/>
          <w:szCs w:val="20"/>
        </w:rPr>
        <w:t>t.j</w:t>
      </w:r>
      <w:proofErr w:type="spellEnd"/>
      <w:r w:rsidRPr="00CC3B7D">
        <w:rPr>
          <w:rFonts w:ascii="Arial" w:hAnsi="Arial" w:cs="Arial"/>
          <w:i/>
          <w:sz w:val="20"/>
          <w:szCs w:val="20"/>
        </w:rPr>
        <w:t>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 w14:paraId="0406DC12" w14:textId="77777777" w:rsidR="003A509B" w:rsidRDefault="003A509B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AD82589" w14:textId="79C5A534" w:rsidR="00070FFF" w:rsidRDefault="00070FFF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……………………………………………………………..</w:t>
      </w:r>
    </w:p>
    <w:p w14:paraId="3AA67412" w14:textId="6D375A95" w:rsidR="00070FFF" w:rsidRPr="00CC3B7D" w:rsidRDefault="00070FFF" w:rsidP="00070FFF">
      <w:pPr>
        <w:spacing w:line="276" w:lineRule="auto"/>
        <w:ind w:left="5112" w:hanging="511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(miejscowość, data)</w:t>
      </w:r>
      <w:r>
        <w:rPr>
          <w:rFonts w:ascii="Arial" w:hAnsi="Arial" w:cs="Arial"/>
          <w:sz w:val="20"/>
          <w:szCs w:val="20"/>
        </w:rPr>
        <w:tab/>
        <w:t>pieczęć i podpis osoby/osób wskazanych w dokumencie uprawnionej/uprawnionych do reprezentowania Wykonawcy</w:t>
      </w:r>
    </w:p>
    <w:sectPr w:rsidR="00070FFF" w:rsidRPr="00CC3B7D" w:rsidSect="002466DF">
      <w:headerReference w:type="default" r:id="rId8"/>
      <w:footerReference w:type="default" r:id="rId9"/>
      <w:pgSz w:w="11906" w:h="16838"/>
      <w:pgMar w:top="2517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0B48F0" w14:textId="77777777" w:rsidR="00EC1961" w:rsidRDefault="00EC1961">
      <w:r>
        <w:separator/>
      </w:r>
    </w:p>
  </w:endnote>
  <w:endnote w:type="continuationSeparator" w:id="0">
    <w:p w14:paraId="6753FF5A" w14:textId="77777777" w:rsidR="00EC1961" w:rsidRDefault="00EC1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3BE801" w14:textId="271BCEF0" w:rsidR="004F698B" w:rsidRDefault="000A3055" w:rsidP="006D0E41">
    <w:pPr>
      <w:pStyle w:val="Stopka"/>
      <w:spacing w:line="360" w:lineRule="auto"/>
      <w:rPr>
        <w:sz w:val="20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59776" behindDoc="0" locked="0" layoutInCell="1" allowOverlap="1" wp14:anchorId="733F63C3" wp14:editId="06E555DE">
              <wp:simplePos x="0" y="0"/>
              <wp:positionH relativeFrom="column">
                <wp:posOffset>-54610</wp:posOffset>
              </wp:positionH>
              <wp:positionV relativeFrom="paragraph">
                <wp:posOffset>125729</wp:posOffset>
              </wp:positionV>
              <wp:extent cx="6515100" cy="0"/>
              <wp:effectExtent l="19050" t="19050" r="38100" b="38100"/>
              <wp:wrapNone/>
              <wp:docPr id="3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769BF4" id="Line 18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" strokecolor="blue" strokeweight=".18mm">
              <v:stroke joinstyle="miter" endcap="square"/>
            </v:line>
          </w:pict>
        </mc:Fallback>
      </mc:AlternateContent>
    </w:r>
  </w:p>
  <w:p w14:paraId="024043B6" w14:textId="77777777" w:rsidR="004F698B" w:rsidRPr="00DF097F" w:rsidRDefault="004F698B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b/>
        <w:sz w:val="18"/>
        <w:szCs w:val="18"/>
        <w:lang w:eastAsia="pl-PL"/>
      </w:rPr>
      <w:t>L</w:t>
    </w:r>
    <w:r w:rsidRPr="00DF097F">
      <w:rPr>
        <w:rFonts w:ascii="Tahoma" w:hAnsi="Tahoma" w:cs="Tahoma"/>
        <w:b/>
        <w:sz w:val="18"/>
        <w:szCs w:val="18"/>
        <w:lang w:eastAsia="pl-PL"/>
      </w:rPr>
      <w:t>okalizacje:</w:t>
    </w:r>
    <w:r w:rsidRPr="00DF097F">
      <w:rPr>
        <w:rFonts w:ascii="Tahoma" w:hAnsi="Tahoma" w:cs="Tahoma"/>
        <w:sz w:val="18"/>
        <w:szCs w:val="18"/>
        <w:lang w:eastAsia="pl-PL"/>
      </w:rPr>
      <w:t xml:space="preserve">    </w:t>
    </w:r>
    <w:r>
      <w:rPr>
        <w:rFonts w:ascii="Tahoma" w:hAnsi="Tahoma" w:cs="Tahoma"/>
        <w:sz w:val="18"/>
        <w:szCs w:val="18"/>
        <w:lang w:eastAsia="pl-PL"/>
      </w:rPr>
      <w:t xml:space="preserve">         </w:t>
    </w:r>
    <w:r w:rsidRPr="00DF097F">
      <w:rPr>
        <w:rFonts w:ascii="Tahoma" w:hAnsi="Tahoma" w:cs="Tahoma"/>
        <w:sz w:val="18"/>
        <w:szCs w:val="18"/>
        <w:lang w:eastAsia="pl-PL"/>
      </w:rPr>
      <w:t xml:space="preserve"> 71-455 Szczecin, ul. Arkońska 4                      70-891 Szczecin, ul. A. Sokołowskiego 11</w:t>
    </w:r>
  </w:p>
  <w:p w14:paraId="76724C52" w14:textId="1684D083" w:rsidR="004F698B" w:rsidRPr="00DF097F" w:rsidRDefault="000A3055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60800" behindDoc="1" locked="0" layoutInCell="1" allowOverlap="1" wp14:anchorId="61E31C2F" wp14:editId="146C36F3">
              <wp:simplePos x="0" y="0"/>
              <wp:positionH relativeFrom="column">
                <wp:posOffset>114300</wp:posOffset>
              </wp:positionH>
              <wp:positionV relativeFrom="paragraph">
                <wp:posOffset>344804</wp:posOffset>
              </wp:positionV>
              <wp:extent cx="1600200" cy="0"/>
              <wp:effectExtent l="0" t="0" r="0" b="0"/>
              <wp:wrapNone/>
              <wp:docPr id="2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CB199D" id="Line 19" o:spid="_x0000_s1026" style="position:absolute;z-index:-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" stroked="f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61824" behindDoc="1" locked="0" layoutInCell="1" allowOverlap="1" wp14:anchorId="60BD2A16" wp14:editId="6CF0D0F0">
              <wp:simplePos x="0" y="0"/>
              <wp:positionH relativeFrom="column">
                <wp:posOffset>571500</wp:posOffset>
              </wp:positionH>
              <wp:positionV relativeFrom="paragraph">
                <wp:posOffset>313054</wp:posOffset>
              </wp:positionV>
              <wp:extent cx="1028700" cy="0"/>
              <wp:effectExtent l="0" t="0" r="0" b="0"/>
              <wp:wrapNone/>
              <wp:docPr id="1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502349" id="Line 20" o:spid="_x0000_s1026" style="position:absolute;z-index:-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" stroked="f"/>
          </w:pict>
        </mc:Fallback>
      </mc:AlternateContent>
    </w:r>
    <w:r w:rsidR="004F698B" w:rsidRPr="00DF097F">
      <w:rPr>
        <w:rFonts w:ascii="Tahoma" w:hAnsi="Tahoma" w:cs="Tahoma"/>
        <w:sz w:val="18"/>
        <w:szCs w:val="18"/>
        <w:lang w:eastAsia="pl-PL"/>
      </w:rPr>
      <w:t xml:space="preserve">                                </w:t>
    </w:r>
    <w:r w:rsidR="004F698B">
      <w:rPr>
        <w:rFonts w:ascii="Tahoma" w:hAnsi="Tahoma" w:cs="Tahoma"/>
        <w:sz w:val="18"/>
        <w:szCs w:val="18"/>
        <w:lang w:eastAsia="pl-PL"/>
      </w:rPr>
      <w:t xml:space="preserve"> </w:t>
    </w:r>
    <w:r w:rsidR="004F698B" w:rsidRPr="00DF097F">
      <w:rPr>
        <w:rFonts w:ascii="Tahoma" w:hAnsi="Tahoma" w:cs="Tahoma"/>
        <w:sz w:val="18"/>
        <w:szCs w:val="18"/>
        <w:lang w:eastAsia="pl-PL"/>
      </w:rPr>
      <w:t xml:space="preserve">Centrala: 91 813 90 00                                  Centrala: </w:t>
    </w:r>
    <w:r w:rsidR="004F698B">
      <w:rPr>
        <w:rFonts w:ascii="Tahoma" w:hAnsi="Tahoma" w:cs="Tahoma"/>
        <w:sz w:val="18"/>
        <w:szCs w:val="18"/>
        <w:lang w:eastAsia="pl-PL"/>
      </w:rPr>
      <w:t>91 442 72</w:t>
    </w:r>
    <w:r w:rsidR="004F698B" w:rsidRPr="00DF097F">
      <w:rPr>
        <w:rFonts w:ascii="Tahoma" w:hAnsi="Tahoma" w:cs="Tahoma"/>
        <w:sz w:val="18"/>
        <w:szCs w:val="18"/>
        <w:lang w:eastAsia="pl-PL"/>
      </w:rPr>
      <w:t xml:space="preserve">  00, 91 442 72 13</w:t>
    </w:r>
  </w:p>
  <w:p w14:paraId="19E6D044" w14:textId="77777777" w:rsidR="004F698B" w:rsidRPr="00DF097F" w:rsidRDefault="004F698B" w:rsidP="008E600F">
    <w:pPr>
      <w:pStyle w:val="Stopka"/>
      <w:spacing w:line="276" w:lineRule="auto"/>
      <w:rPr>
        <w:sz w:val="18"/>
        <w:szCs w:val="18"/>
      </w:rPr>
    </w:pPr>
    <w:r w:rsidRPr="00DF097F">
      <w:rPr>
        <w:rFonts w:ascii="Tahoma" w:hAnsi="Tahoma" w:cs="Tahoma"/>
        <w:sz w:val="18"/>
        <w:szCs w:val="18"/>
      </w:rPr>
      <w:t xml:space="preserve">                        </w:t>
    </w:r>
    <w:r>
      <w:rPr>
        <w:rFonts w:ascii="Tahoma" w:hAnsi="Tahoma" w:cs="Tahoma"/>
        <w:sz w:val="18"/>
        <w:szCs w:val="18"/>
      </w:rPr>
      <w:t xml:space="preserve">  </w:t>
    </w:r>
    <w:r w:rsidRPr="00DF097F">
      <w:rPr>
        <w:rFonts w:ascii="Tahoma" w:hAnsi="Tahoma" w:cs="Tahoma"/>
        <w:sz w:val="18"/>
        <w:szCs w:val="18"/>
      </w:rPr>
      <w:t xml:space="preserve">      </w:t>
    </w:r>
    <w:r>
      <w:rPr>
        <w:rFonts w:ascii="Tahoma" w:hAnsi="Tahoma" w:cs="Tahoma"/>
        <w:sz w:val="18"/>
        <w:szCs w:val="18"/>
      </w:rPr>
      <w:t xml:space="preserve"> </w:t>
    </w:r>
    <w:r w:rsidRPr="00DF097F"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14:paraId="46D08F74" w14:textId="77777777" w:rsidR="004F698B" w:rsidRPr="00DF097F" w:rsidRDefault="004F698B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24DDB7" w14:textId="77777777" w:rsidR="00EC1961" w:rsidRDefault="00EC1961">
      <w:r>
        <w:separator/>
      </w:r>
    </w:p>
  </w:footnote>
  <w:footnote w:type="continuationSeparator" w:id="0">
    <w:p w14:paraId="6AEAEF6C" w14:textId="77777777" w:rsidR="00EC1961" w:rsidRDefault="00EC19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0CDCCB" w14:textId="39085BB4" w:rsidR="00EA1686" w:rsidRDefault="000A3055" w:rsidP="00EA168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4896" behindDoc="0" locked="0" layoutInCell="1" allowOverlap="1" wp14:anchorId="2D6F7A4F" wp14:editId="466F5B24">
              <wp:simplePos x="0" y="0"/>
              <wp:positionH relativeFrom="column">
                <wp:posOffset>588645</wp:posOffset>
              </wp:positionH>
              <wp:positionV relativeFrom="paragraph">
                <wp:posOffset>282575</wp:posOffset>
              </wp:positionV>
              <wp:extent cx="3395345" cy="892810"/>
              <wp:effectExtent l="0" t="0" r="0" b="2540"/>
              <wp:wrapNone/>
              <wp:docPr id="33" name="Pole tekstow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345" cy="8928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404873A" w14:textId="77777777" w:rsidR="00EA1686" w:rsidRDefault="00EA1686" w:rsidP="00EA1686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14:paraId="4CC491DD" w14:textId="77777777" w:rsidR="00EA1686" w:rsidRDefault="00EA1686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14:paraId="2C1CA44D" w14:textId="77777777" w:rsidR="00EA1686" w:rsidRDefault="00EA1686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1" w:history="1">
                            <w:r>
                              <w:rPr>
                                <w:rStyle w:val="Hipercze"/>
                                <w:rFonts w:ascii="Tahoma" w:hAnsi="Tahoma" w:cs="Tahom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14:paraId="61D7EFB8" w14:textId="77777777" w:rsidR="00EA1686" w:rsidRDefault="00EA1686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14:paraId="34144634" w14:textId="77777777" w:rsidR="00EA1686" w:rsidRDefault="00EA1686" w:rsidP="00EA1686">
                          <w:pPr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Numer rejestrowy w BDO 000028674</w:t>
                          </w:r>
                        </w:p>
                        <w:p w14:paraId="08D60300" w14:textId="77777777" w:rsidR="00EA1686" w:rsidRDefault="00EA1686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6F7A4F" id="_x0000_t202" coordsize="21600,21600" o:spt="202" path="m,l,21600r21600,l21600,xe">
              <v:stroke joinstyle="miter"/>
              <v:path gradientshapeok="t" o:connecttype="rect"/>
            </v:shapetype>
            <v:shape id="Pole tekstowe 33" o:spid="_x0000_s1026" type="#_x0000_t202" style="position:absolute;margin-left:46.35pt;margin-top:22.25pt;width:267.35pt;height:70.3pt;z-index:25166489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" stroked="f">
              <v:textbox inset=".05pt,.05pt,.05pt,.05pt">
                <w:txbxContent>
                  <w:p w14:paraId="5404873A" w14:textId="77777777" w:rsidR="00EA1686" w:rsidRDefault="00EA1686" w:rsidP="00EA1686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14:paraId="4CC491DD" w14:textId="77777777" w:rsidR="00EA1686" w:rsidRDefault="00EA1686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14:paraId="2C1CA44D" w14:textId="77777777" w:rsidR="00EA1686" w:rsidRDefault="00EA1686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2" w:history="1">
                      <w:r>
                        <w:rPr>
                          <w:rStyle w:val="Hipercze"/>
                          <w:rFonts w:ascii="Tahoma" w:hAnsi="Tahoma" w:cs="Tahom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14:paraId="61D7EFB8" w14:textId="77777777" w:rsidR="00EA1686" w:rsidRDefault="00EA1686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14:paraId="34144634" w14:textId="77777777" w:rsidR="00EA1686" w:rsidRDefault="00EA1686" w:rsidP="00EA1686">
                    <w:pPr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Numer rejestrowy w BDO 000028674</w:t>
                    </w:r>
                  </w:p>
                  <w:p w14:paraId="08D60300" w14:textId="77777777" w:rsidR="00EA1686" w:rsidRDefault="00EA1686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5920" behindDoc="0" locked="0" layoutInCell="1" allowOverlap="1" wp14:anchorId="28B3E492" wp14:editId="469E2D95">
              <wp:simplePos x="0" y="0"/>
              <wp:positionH relativeFrom="column">
                <wp:posOffset>3895725</wp:posOffset>
              </wp:positionH>
              <wp:positionV relativeFrom="paragraph">
                <wp:posOffset>224790</wp:posOffset>
              </wp:positionV>
              <wp:extent cx="2733675" cy="950595"/>
              <wp:effectExtent l="0" t="0" r="9525" b="1905"/>
              <wp:wrapNone/>
              <wp:docPr id="32" name="Pole tekstow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9505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C7F73A8" w14:textId="77777777" w:rsidR="00EA1686" w:rsidRDefault="00EA1686" w:rsidP="00EA1686"/>
                        <w:p w14:paraId="4084E6AC" w14:textId="77777777" w:rsidR="00EA1686" w:rsidRDefault="00EA1686" w:rsidP="00EA1686"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7DF36F84" wp14:editId="7F0A1648">
                                <wp:extent cx="574040" cy="553720"/>
                                <wp:effectExtent l="0" t="0" r="0" b="0"/>
                                <wp:docPr id="31" name="Obraz 3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4040" cy="5537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4105C7C2" wp14:editId="15CD4435">
                                <wp:extent cx="731520" cy="599440"/>
                                <wp:effectExtent l="0" t="0" r="0" b="0"/>
                                <wp:docPr id="30" name="Obraz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1520" cy="5994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7EBE59DA" wp14:editId="6789EDAA">
                                <wp:extent cx="599440" cy="609600"/>
                                <wp:effectExtent l="0" t="0" r="0" b="0"/>
                                <wp:docPr id="29" name="Obraz 2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9440" cy="6096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316F7B22" wp14:editId="1CD3A22B">
                                <wp:extent cx="762000" cy="640080"/>
                                <wp:effectExtent l="0" t="0" r="0" b="7620"/>
                                <wp:docPr id="28" name="Obraz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00" cy="64008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</w:p>
                        <w:p w14:paraId="45922B07" w14:textId="77777777" w:rsidR="00EA1686" w:rsidRDefault="00EA1686" w:rsidP="00EA1686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B3E492" id="Pole tekstowe 32" o:spid="_x0000_s1027" type="#_x0000_t202" style="position:absolute;margin-left:306.75pt;margin-top:17.7pt;width:215.25pt;height:74.85pt;z-index:25166592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" stroked="f">
              <v:textbox inset=".05pt,.05pt,.05pt,.05pt">
                <w:txbxContent>
                  <w:p w14:paraId="7C7F73A8" w14:textId="77777777" w:rsidR="00EA1686" w:rsidRDefault="00EA1686" w:rsidP="00EA1686"/>
                  <w:p w14:paraId="4084E6AC" w14:textId="77777777" w:rsidR="00EA1686" w:rsidRDefault="00EA1686" w:rsidP="00EA1686"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7DF36F84" wp14:editId="7F0A1648">
                          <wp:extent cx="574040" cy="553720"/>
                          <wp:effectExtent l="0" t="0" r="0" b="0"/>
                          <wp:docPr id="31" name="Obraz 3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4040" cy="553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4105C7C2" wp14:editId="15CD4435">
                          <wp:extent cx="731520" cy="599440"/>
                          <wp:effectExtent l="0" t="0" r="0" b="0"/>
                          <wp:docPr id="30" name="Obraz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1520" cy="599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7EBE59DA" wp14:editId="6789EDAA">
                          <wp:extent cx="599440" cy="609600"/>
                          <wp:effectExtent l="0" t="0" r="0" b="0"/>
                          <wp:docPr id="29" name="Obraz 2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9440" cy="609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316F7B22" wp14:editId="1CD3A22B">
                          <wp:extent cx="762000" cy="640080"/>
                          <wp:effectExtent l="0" t="0" r="0" b="7620"/>
                          <wp:docPr id="28" name="Obraz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000" cy="6400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sz w:val="18"/>
                      </w:rPr>
                      <w:t xml:space="preserve"> </w:t>
                    </w:r>
                  </w:p>
                  <w:p w14:paraId="45922B07" w14:textId="77777777" w:rsidR="00EA1686" w:rsidRDefault="00EA1686" w:rsidP="00EA1686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7968" behindDoc="0" locked="0" layoutInCell="1" allowOverlap="1" wp14:anchorId="18546D8A" wp14:editId="42CC4A67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300" cy="259715"/>
              <wp:effectExtent l="0" t="0" r="6350" b="6985"/>
              <wp:wrapNone/>
              <wp:docPr id="27" name="Pole tekstow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530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CA0FFDB" w14:textId="77777777" w:rsidR="00EA1686" w:rsidRDefault="00EA1686" w:rsidP="00EA1686">
                          <w:pPr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 W SZCZECINIE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546D8A" id="Pole tekstowe 27" o:spid="_x0000_s1028" type="#_x0000_t202" style="position:absolute;margin-left:33.1pt;margin-top:7.1pt;width:439pt;height:20.45pt;z-index:2516679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" stroked="f">
              <v:textbox inset=".05pt,.05pt,.05pt,.05pt">
                <w:txbxContent>
                  <w:p w14:paraId="1CA0FFDB" w14:textId="77777777" w:rsidR="00EA1686" w:rsidRDefault="00EA1686" w:rsidP="00EA1686">
                    <w:pPr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 W SZCZECINIE</w:t>
                    </w:r>
                  </w:p>
                </w:txbxContent>
              </v:textbox>
            </v:shape>
          </w:pict>
        </mc:Fallback>
      </mc:AlternateContent>
    </w:r>
  </w:p>
  <w:p w14:paraId="387F5540" w14:textId="77777777" w:rsidR="00EA1686" w:rsidRDefault="00EA1686" w:rsidP="00EA1686">
    <w:pPr>
      <w:pStyle w:val="Nagwek"/>
      <w:rPr>
        <w:lang w:eastAsia="pl-PL"/>
      </w:rPr>
    </w:pPr>
  </w:p>
  <w:p w14:paraId="07F65BAF" w14:textId="1F94D44B" w:rsidR="00EA1686" w:rsidRDefault="000A3055" w:rsidP="00EA168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3872" behindDoc="0" locked="0" layoutInCell="1" allowOverlap="1" wp14:anchorId="79FAF8F5" wp14:editId="0D9EC915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0" r="0" b="0"/>
              <wp:wrapSquare wrapText="bothSides"/>
              <wp:docPr id="26" name="Pole tekstow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590" cy="7962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58A8139" w14:textId="77777777" w:rsidR="00EA1686" w:rsidRDefault="00EA1686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7E0104CA" wp14:editId="0821A9EE">
                                <wp:extent cx="675640" cy="574040"/>
                                <wp:effectExtent l="0" t="0" r="0" b="0"/>
                                <wp:docPr id="22" name="Obraz 2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69" t="-70" r="-69" b="-7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5640" cy="5740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D8C4BF6" w14:textId="77777777" w:rsidR="00EA1686" w:rsidRDefault="00EA1686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FAF8F5" id="Pole tekstowe 26" o:spid="_x0000_s1029" type="#_x0000_t202" style="position:absolute;margin-left:-6.75pt;margin-top:.4pt;width:51.7pt;height:62.7pt;z-index:2516638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" stroked="f">
              <v:fill opacity="0"/>
              <v:textbox inset=".05pt,.05pt,.05pt,.05pt">
                <w:txbxContent>
                  <w:p w14:paraId="558A8139" w14:textId="77777777" w:rsidR="00EA1686" w:rsidRDefault="00EA1686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7E0104CA" wp14:editId="0821A9EE">
                          <wp:extent cx="675640" cy="574040"/>
                          <wp:effectExtent l="0" t="0" r="0" b="0"/>
                          <wp:docPr id="22" name="Obraz 2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69" t="-70" r="-69" b="-7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5640" cy="5740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D8C4BF6" w14:textId="77777777" w:rsidR="00EA1686" w:rsidRDefault="00EA1686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66944" behindDoc="1" locked="0" layoutInCell="1" allowOverlap="1" wp14:anchorId="2C2DC731" wp14:editId="70FCE782">
              <wp:simplePos x="0" y="0"/>
              <wp:positionH relativeFrom="column">
                <wp:posOffset>114300</wp:posOffset>
              </wp:positionH>
              <wp:positionV relativeFrom="paragraph">
                <wp:posOffset>938529</wp:posOffset>
              </wp:positionV>
              <wp:extent cx="6515100" cy="0"/>
              <wp:effectExtent l="19050" t="19050" r="38100" b="38100"/>
              <wp:wrapNone/>
              <wp:docPr id="21" name="Łącznik prosty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CA305ED" id="Łącznik prosty 21" o:spid="_x0000_s1026" style="position:absolute;z-index:-2516495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" strokecolor="blue" strokeweight=".18mm">
              <v:stroke joinstyle="miter" endcap="square"/>
            </v:line>
          </w:pict>
        </mc:Fallback>
      </mc:AlternateContent>
    </w:r>
  </w:p>
  <w:p w14:paraId="1127FD7A" w14:textId="77777777" w:rsidR="004F698B" w:rsidRPr="00EA1686" w:rsidRDefault="004F698B" w:rsidP="00EA168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61E09"/>
    <w:multiLevelType w:val="hybridMultilevel"/>
    <w:tmpl w:val="09E87AF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0B64D9"/>
    <w:multiLevelType w:val="hybridMultilevel"/>
    <w:tmpl w:val="427C19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E1DBB"/>
    <w:multiLevelType w:val="hybridMultilevel"/>
    <w:tmpl w:val="F730B1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E52FF"/>
    <w:multiLevelType w:val="singleLevel"/>
    <w:tmpl w:val="1AD4976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2"/>
        <w:szCs w:val="20"/>
      </w:rPr>
    </w:lvl>
  </w:abstractNum>
  <w:abstractNum w:abstractNumId="4" w15:restartNumberingAfterBreak="0">
    <w:nsid w:val="0E0755E7"/>
    <w:multiLevelType w:val="multilevel"/>
    <w:tmpl w:val="76C8325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9C7DD1"/>
    <w:multiLevelType w:val="hybridMultilevel"/>
    <w:tmpl w:val="7716E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E6EA5"/>
    <w:multiLevelType w:val="hybridMultilevel"/>
    <w:tmpl w:val="2B28E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CB69C4"/>
    <w:multiLevelType w:val="hybridMultilevel"/>
    <w:tmpl w:val="E0326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DF2C8B"/>
    <w:multiLevelType w:val="hybridMultilevel"/>
    <w:tmpl w:val="08B45F7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9E3540"/>
    <w:multiLevelType w:val="hybridMultilevel"/>
    <w:tmpl w:val="27EA9480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EC5D0C"/>
    <w:multiLevelType w:val="hybridMultilevel"/>
    <w:tmpl w:val="DD64EF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F7530D"/>
    <w:multiLevelType w:val="hybridMultilevel"/>
    <w:tmpl w:val="DE12D8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AD2E93"/>
    <w:multiLevelType w:val="hybridMultilevel"/>
    <w:tmpl w:val="D9F4E5E2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7227A"/>
    <w:multiLevelType w:val="hybridMultilevel"/>
    <w:tmpl w:val="869697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35BF0"/>
    <w:multiLevelType w:val="hybridMultilevel"/>
    <w:tmpl w:val="AC48DF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A357C"/>
    <w:multiLevelType w:val="hybridMultilevel"/>
    <w:tmpl w:val="32B0F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200773"/>
    <w:multiLevelType w:val="multilevel"/>
    <w:tmpl w:val="1F6823A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CFC1A74"/>
    <w:multiLevelType w:val="hybridMultilevel"/>
    <w:tmpl w:val="29061998"/>
    <w:lvl w:ilvl="0" w:tplc="D7AA2DF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18818CD"/>
    <w:multiLevelType w:val="hybridMultilevel"/>
    <w:tmpl w:val="2A324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658D7"/>
    <w:multiLevelType w:val="hybridMultilevel"/>
    <w:tmpl w:val="CC1497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2A408E"/>
    <w:multiLevelType w:val="hybridMultilevel"/>
    <w:tmpl w:val="0E02E28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B63DD2"/>
    <w:multiLevelType w:val="multilevel"/>
    <w:tmpl w:val="CD0CD2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DF7698B"/>
    <w:multiLevelType w:val="hybridMultilevel"/>
    <w:tmpl w:val="9BA2322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C14E3D"/>
    <w:multiLevelType w:val="multilevel"/>
    <w:tmpl w:val="7D72F7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CC7C36"/>
    <w:multiLevelType w:val="hybridMultilevel"/>
    <w:tmpl w:val="2FB8EA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3"/>
  </w:num>
  <w:num w:numId="8">
    <w:abstractNumId w:val="0"/>
  </w:num>
  <w:num w:numId="9">
    <w:abstractNumId w:val="9"/>
  </w:num>
  <w:num w:numId="10">
    <w:abstractNumId w:val="1"/>
  </w:num>
  <w:num w:numId="11">
    <w:abstractNumId w:val="10"/>
  </w:num>
  <w:num w:numId="12">
    <w:abstractNumId w:val="11"/>
  </w:num>
  <w:num w:numId="13">
    <w:abstractNumId w:val="12"/>
  </w:num>
  <w:num w:numId="14">
    <w:abstractNumId w:val="20"/>
  </w:num>
  <w:num w:numId="15">
    <w:abstractNumId w:val="5"/>
  </w:num>
  <w:num w:numId="16">
    <w:abstractNumId w:val="7"/>
  </w:num>
  <w:num w:numId="17">
    <w:abstractNumId w:val="22"/>
  </w:num>
  <w:num w:numId="18">
    <w:abstractNumId w:val="14"/>
  </w:num>
  <w:num w:numId="19">
    <w:abstractNumId w:val="17"/>
  </w:num>
  <w:num w:numId="20">
    <w:abstractNumId w:val="8"/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</w:num>
  <w:num w:numId="23">
    <w:abstractNumId w:val="21"/>
  </w:num>
  <w:num w:numId="24">
    <w:abstractNumId w:val="18"/>
  </w:num>
  <w:num w:numId="25">
    <w:abstractNumId w:val="24"/>
  </w:num>
  <w:num w:numId="26">
    <w:abstractNumId w:val="15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BD7"/>
    <w:rsid w:val="00035977"/>
    <w:rsid w:val="00042826"/>
    <w:rsid w:val="00045784"/>
    <w:rsid w:val="00070FFF"/>
    <w:rsid w:val="00076BE6"/>
    <w:rsid w:val="000A3055"/>
    <w:rsid w:val="000B4BD7"/>
    <w:rsid w:val="000C69C3"/>
    <w:rsid w:val="000D258E"/>
    <w:rsid w:val="001077C2"/>
    <w:rsid w:val="00114B1E"/>
    <w:rsid w:val="00115741"/>
    <w:rsid w:val="001356A9"/>
    <w:rsid w:val="00141FA2"/>
    <w:rsid w:val="00167E31"/>
    <w:rsid w:val="0017275C"/>
    <w:rsid w:val="00187873"/>
    <w:rsid w:val="0019711F"/>
    <w:rsid w:val="001E4F74"/>
    <w:rsid w:val="00226EE0"/>
    <w:rsid w:val="002466DF"/>
    <w:rsid w:val="00263A1C"/>
    <w:rsid w:val="002A6E1D"/>
    <w:rsid w:val="002C3AEB"/>
    <w:rsid w:val="003009FC"/>
    <w:rsid w:val="00313BAB"/>
    <w:rsid w:val="0031634C"/>
    <w:rsid w:val="0033375B"/>
    <w:rsid w:val="003A509B"/>
    <w:rsid w:val="003B5516"/>
    <w:rsid w:val="003F50F6"/>
    <w:rsid w:val="004257C8"/>
    <w:rsid w:val="00432C43"/>
    <w:rsid w:val="00442CCB"/>
    <w:rsid w:val="0044530A"/>
    <w:rsid w:val="00450A8E"/>
    <w:rsid w:val="004644D5"/>
    <w:rsid w:val="004676B2"/>
    <w:rsid w:val="0049618D"/>
    <w:rsid w:val="004A56B1"/>
    <w:rsid w:val="004B4906"/>
    <w:rsid w:val="004B5804"/>
    <w:rsid w:val="004B6A0F"/>
    <w:rsid w:val="004E0F71"/>
    <w:rsid w:val="004E6359"/>
    <w:rsid w:val="004F698B"/>
    <w:rsid w:val="005264BA"/>
    <w:rsid w:val="00572088"/>
    <w:rsid w:val="00576497"/>
    <w:rsid w:val="00592DE5"/>
    <w:rsid w:val="005A24D1"/>
    <w:rsid w:val="005D5F1D"/>
    <w:rsid w:val="005F7AC4"/>
    <w:rsid w:val="00631F68"/>
    <w:rsid w:val="00640FCB"/>
    <w:rsid w:val="00645D85"/>
    <w:rsid w:val="0069244A"/>
    <w:rsid w:val="006D02BC"/>
    <w:rsid w:val="006D0E41"/>
    <w:rsid w:val="006D698C"/>
    <w:rsid w:val="00712667"/>
    <w:rsid w:val="007343CA"/>
    <w:rsid w:val="00734D0C"/>
    <w:rsid w:val="00746356"/>
    <w:rsid w:val="007472A1"/>
    <w:rsid w:val="0075051D"/>
    <w:rsid w:val="007822EB"/>
    <w:rsid w:val="007C333F"/>
    <w:rsid w:val="007C3B48"/>
    <w:rsid w:val="007E395E"/>
    <w:rsid w:val="007F5718"/>
    <w:rsid w:val="00800B1D"/>
    <w:rsid w:val="0084779A"/>
    <w:rsid w:val="0088386C"/>
    <w:rsid w:val="0089179A"/>
    <w:rsid w:val="00891B8B"/>
    <w:rsid w:val="008E600F"/>
    <w:rsid w:val="008F0046"/>
    <w:rsid w:val="00903E4D"/>
    <w:rsid w:val="00920F96"/>
    <w:rsid w:val="00960D5A"/>
    <w:rsid w:val="009B1662"/>
    <w:rsid w:val="009B761F"/>
    <w:rsid w:val="009D7944"/>
    <w:rsid w:val="00A16A2B"/>
    <w:rsid w:val="00A2121E"/>
    <w:rsid w:val="00A3670F"/>
    <w:rsid w:val="00A4374F"/>
    <w:rsid w:val="00A45CA2"/>
    <w:rsid w:val="00A542EB"/>
    <w:rsid w:val="00A7058B"/>
    <w:rsid w:val="00A94254"/>
    <w:rsid w:val="00AA019E"/>
    <w:rsid w:val="00AF64C8"/>
    <w:rsid w:val="00B55AFA"/>
    <w:rsid w:val="00B72665"/>
    <w:rsid w:val="00BA601C"/>
    <w:rsid w:val="00BC1A73"/>
    <w:rsid w:val="00BC1B07"/>
    <w:rsid w:val="00BC22CA"/>
    <w:rsid w:val="00BF4581"/>
    <w:rsid w:val="00C109DC"/>
    <w:rsid w:val="00C27CB4"/>
    <w:rsid w:val="00C635B1"/>
    <w:rsid w:val="00C72E5E"/>
    <w:rsid w:val="00C87D50"/>
    <w:rsid w:val="00C96D44"/>
    <w:rsid w:val="00CA7592"/>
    <w:rsid w:val="00CC3B7D"/>
    <w:rsid w:val="00CC6087"/>
    <w:rsid w:val="00CD2A0A"/>
    <w:rsid w:val="00CE27CB"/>
    <w:rsid w:val="00D00FCC"/>
    <w:rsid w:val="00D17115"/>
    <w:rsid w:val="00D50F86"/>
    <w:rsid w:val="00D5278E"/>
    <w:rsid w:val="00D94298"/>
    <w:rsid w:val="00DC61AE"/>
    <w:rsid w:val="00DF097F"/>
    <w:rsid w:val="00DF27C8"/>
    <w:rsid w:val="00E06C45"/>
    <w:rsid w:val="00E601D0"/>
    <w:rsid w:val="00E912C4"/>
    <w:rsid w:val="00EA1686"/>
    <w:rsid w:val="00EB047D"/>
    <w:rsid w:val="00EB265A"/>
    <w:rsid w:val="00EB5B0F"/>
    <w:rsid w:val="00EB6639"/>
    <w:rsid w:val="00EC1961"/>
    <w:rsid w:val="00EC410E"/>
    <w:rsid w:val="00ED3533"/>
    <w:rsid w:val="00EE0AB7"/>
    <w:rsid w:val="00EF6F03"/>
    <w:rsid w:val="00F07899"/>
    <w:rsid w:val="00F10EDD"/>
    <w:rsid w:val="00F444AA"/>
    <w:rsid w:val="00F57553"/>
    <w:rsid w:val="00F604E0"/>
    <w:rsid w:val="00F81923"/>
    <w:rsid w:val="00F831F1"/>
    <w:rsid w:val="00F92CD0"/>
    <w:rsid w:val="00FA545E"/>
    <w:rsid w:val="00FD43D8"/>
    <w:rsid w:val="00FD750C"/>
    <w:rsid w:val="00FE0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7BC64E3D"/>
  <w15:docId w15:val="{AA5E68AD-4235-4391-BEE2-816EBD49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A94254"/>
    <w:rPr>
      <w:b/>
      <w:sz w:val="27"/>
    </w:rPr>
  </w:style>
  <w:style w:type="character" w:customStyle="1" w:styleId="WW8Num1z0">
    <w:name w:val="WW8Num1z0"/>
    <w:uiPriority w:val="99"/>
    <w:rsid w:val="00640FCB"/>
    <w:rPr>
      <w:rFonts w:ascii="Symbol" w:hAnsi="Symbol"/>
    </w:rPr>
  </w:style>
  <w:style w:type="character" w:customStyle="1" w:styleId="WW8Num2z0">
    <w:name w:val="WW8Num2z0"/>
    <w:uiPriority w:val="99"/>
    <w:rsid w:val="00640FCB"/>
    <w:rPr>
      <w:rFonts w:ascii="Symbol" w:hAnsi="Symbol"/>
    </w:rPr>
  </w:style>
  <w:style w:type="character" w:customStyle="1" w:styleId="WW8Num3z0">
    <w:name w:val="WW8Num3z0"/>
    <w:uiPriority w:val="99"/>
    <w:rsid w:val="00640FCB"/>
    <w:rPr>
      <w:rFonts w:ascii="Symbol" w:hAnsi="Symbol"/>
    </w:rPr>
  </w:style>
  <w:style w:type="character" w:customStyle="1" w:styleId="WW8Num3z1">
    <w:name w:val="WW8Num3z1"/>
    <w:uiPriority w:val="99"/>
    <w:rsid w:val="00640FCB"/>
    <w:rPr>
      <w:rFonts w:ascii="Wingdings" w:hAnsi="Wingdings"/>
    </w:rPr>
  </w:style>
  <w:style w:type="character" w:customStyle="1" w:styleId="WW8Num3z4">
    <w:name w:val="WW8Num3z4"/>
    <w:uiPriority w:val="99"/>
    <w:rsid w:val="00640FCB"/>
    <w:rPr>
      <w:rFonts w:ascii="Courier New" w:hAnsi="Courier New"/>
    </w:rPr>
  </w:style>
  <w:style w:type="character" w:customStyle="1" w:styleId="WW8Num4z0">
    <w:name w:val="WW8Num4z0"/>
    <w:uiPriority w:val="99"/>
    <w:rsid w:val="00640FCB"/>
  </w:style>
  <w:style w:type="character" w:customStyle="1" w:styleId="WW8Num4z1">
    <w:name w:val="WW8Num4z1"/>
    <w:uiPriority w:val="99"/>
    <w:rsid w:val="00640FCB"/>
  </w:style>
  <w:style w:type="character" w:customStyle="1" w:styleId="WW8Num4z2">
    <w:name w:val="WW8Num4z2"/>
    <w:uiPriority w:val="99"/>
    <w:rsid w:val="00640FCB"/>
  </w:style>
  <w:style w:type="character" w:customStyle="1" w:styleId="WW8Num4z3">
    <w:name w:val="WW8Num4z3"/>
    <w:uiPriority w:val="99"/>
    <w:rsid w:val="00640FCB"/>
  </w:style>
  <w:style w:type="character" w:customStyle="1" w:styleId="WW8Num4z4">
    <w:name w:val="WW8Num4z4"/>
    <w:uiPriority w:val="99"/>
    <w:rsid w:val="00640FCB"/>
  </w:style>
  <w:style w:type="character" w:customStyle="1" w:styleId="WW8Num4z5">
    <w:name w:val="WW8Num4z5"/>
    <w:uiPriority w:val="99"/>
    <w:rsid w:val="00640FCB"/>
  </w:style>
  <w:style w:type="character" w:customStyle="1" w:styleId="WW8Num4z6">
    <w:name w:val="WW8Num4z6"/>
    <w:uiPriority w:val="99"/>
    <w:rsid w:val="00640FCB"/>
  </w:style>
  <w:style w:type="character" w:customStyle="1" w:styleId="WW8Num4z7">
    <w:name w:val="WW8Num4z7"/>
    <w:uiPriority w:val="99"/>
    <w:rsid w:val="00640FCB"/>
  </w:style>
  <w:style w:type="character" w:customStyle="1" w:styleId="WW8Num4z8">
    <w:name w:val="WW8Num4z8"/>
    <w:uiPriority w:val="99"/>
    <w:rsid w:val="00640FCB"/>
  </w:style>
  <w:style w:type="character" w:customStyle="1" w:styleId="WW8Num5z0">
    <w:name w:val="WW8Num5z0"/>
    <w:uiPriority w:val="99"/>
    <w:rsid w:val="00640FCB"/>
  </w:style>
  <w:style w:type="character" w:customStyle="1" w:styleId="WW8Num5z1">
    <w:name w:val="WW8Num5z1"/>
    <w:uiPriority w:val="99"/>
    <w:rsid w:val="00640FCB"/>
  </w:style>
  <w:style w:type="character" w:customStyle="1" w:styleId="WW8Num5z2">
    <w:name w:val="WW8Num5z2"/>
    <w:uiPriority w:val="99"/>
    <w:rsid w:val="00640FCB"/>
  </w:style>
  <w:style w:type="character" w:customStyle="1" w:styleId="WW8Num5z3">
    <w:name w:val="WW8Num5z3"/>
    <w:uiPriority w:val="99"/>
    <w:rsid w:val="00640FCB"/>
  </w:style>
  <w:style w:type="character" w:customStyle="1" w:styleId="WW8Num5z4">
    <w:name w:val="WW8Num5z4"/>
    <w:uiPriority w:val="99"/>
    <w:rsid w:val="00640FCB"/>
  </w:style>
  <w:style w:type="character" w:customStyle="1" w:styleId="WW8Num5z5">
    <w:name w:val="WW8Num5z5"/>
    <w:uiPriority w:val="99"/>
    <w:rsid w:val="00640FCB"/>
  </w:style>
  <w:style w:type="character" w:customStyle="1" w:styleId="WW8Num5z6">
    <w:name w:val="WW8Num5z6"/>
    <w:uiPriority w:val="99"/>
    <w:rsid w:val="00640FCB"/>
  </w:style>
  <w:style w:type="character" w:customStyle="1" w:styleId="WW8Num5z7">
    <w:name w:val="WW8Num5z7"/>
    <w:uiPriority w:val="99"/>
    <w:rsid w:val="00640FCB"/>
  </w:style>
  <w:style w:type="character" w:customStyle="1" w:styleId="WW8Num5z8">
    <w:name w:val="WW8Num5z8"/>
    <w:uiPriority w:val="99"/>
    <w:rsid w:val="00640FCB"/>
  </w:style>
  <w:style w:type="character" w:customStyle="1" w:styleId="Domylnaczcionkaakapitu1">
    <w:name w:val="Domyślna czcionka akapitu1"/>
    <w:uiPriority w:val="99"/>
    <w:rsid w:val="00640FCB"/>
  </w:style>
  <w:style w:type="character" w:styleId="Numerstrony">
    <w:name w:val="page number"/>
    <w:basedOn w:val="Domylnaczcionkaakapitu1"/>
    <w:uiPriority w:val="99"/>
    <w:rsid w:val="00640FCB"/>
    <w:rPr>
      <w:rFonts w:cs="Times New Roman"/>
    </w:rPr>
  </w:style>
  <w:style w:type="character" w:styleId="Hipercze">
    <w:name w:val="Hyperlink"/>
    <w:basedOn w:val="Domylnaczcionkaakapitu"/>
    <w:uiPriority w:val="99"/>
    <w:rsid w:val="00640FCB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640FCB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640FCB"/>
    <w:rPr>
      <w:rFonts w:cs="Times New Roman"/>
    </w:rPr>
  </w:style>
  <w:style w:type="character" w:customStyle="1" w:styleId="TematkomentarzaZnak">
    <w:name w:val="Temat komentarza Znak"/>
    <w:uiPriority w:val="99"/>
    <w:rsid w:val="00640FCB"/>
    <w:rPr>
      <w:b/>
    </w:rPr>
  </w:style>
  <w:style w:type="character" w:customStyle="1" w:styleId="NagwekZnak">
    <w:name w:val="Nagłówek Znak"/>
    <w:rsid w:val="00640FCB"/>
    <w:rPr>
      <w:sz w:val="24"/>
    </w:rPr>
  </w:style>
  <w:style w:type="paragraph" w:customStyle="1" w:styleId="Nagwek1">
    <w:name w:val="Nagłówek1"/>
    <w:basedOn w:val="Normalny"/>
    <w:next w:val="Tekstpodstawowy"/>
    <w:uiPriority w:val="99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337D"/>
    <w:rPr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rsid w:val="00640FCB"/>
  </w:style>
  <w:style w:type="character" w:customStyle="1" w:styleId="NagwekZnak1">
    <w:name w:val="Nagłówek Znak1"/>
    <w:basedOn w:val="Domylnaczcionkaakapitu"/>
    <w:link w:val="Nagwek"/>
    <w:uiPriority w:val="99"/>
    <w:semiHidden/>
    <w:rsid w:val="006E337D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640FCB"/>
  </w:style>
  <w:style w:type="character" w:customStyle="1" w:styleId="StopkaZnak">
    <w:name w:val="Stopka Znak"/>
    <w:basedOn w:val="Domylnaczcionkaakapitu"/>
    <w:link w:val="Stopka"/>
    <w:uiPriority w:val="99"/>
    <w:semiHidden/>
    <w:rsid w:val="006E337D"/>
    <w:rPr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640F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37D"/>
    <w:rPr>
      <w:sz w:val="0"/>
      <w:szCs w:val="0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640FCB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734D0C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6E337D"/>
    <w:rPr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640FCB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6E337D"/>
    <w:rPr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640FCB"/>
  </w:style>
  <w:style w:type="paragraph" w:styleId="NormalnyWeb">
    <w:name w:val="Normal (Web)"/>
    <w:basedOn w:val="Normalny"/>
    <w:uiPriority w:val="99"/>
    <w:semiHidden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A94254"/>
    <w:rPr>
      <w:rFonts w:cs="Times New Roman"/>
      <w:b/>
    </w:rPr>
  </w:style>
  <w:style w:type="paragraph" w:styleId="Akapitzlist">
    <w:name w:val="List Paragraph"/>
    <w:basedOn w:val="Normalny"/>
    <w:uiPriority w:val="34"/>
    <w:qFormat/>
    <w:rsid w:val="008F0046"/>
    <w:pPr>
      <w:suppressAutoHyphens w:val="0"/>
      <w:ind w:left="720"/>
      <w:contextualSpacing/>
    </w:pPr>
    <w:rPr>
      <w:rFonts w:eastAsiaTheme="minorHAnsi"/>
      <w:lang w:eastAsia="pl-PL"/>
    </w:rPr>
  </w:style>
  <w:style w:type="paragraph" w:customStyle="1" w:styleId="western">
    <w:name w:val="western"/>
    <w:basedOn w:val="Normalny"/>
    <w:rsid w:val="0044530A"/>
    <w:pPr>
      <w:suppressAutoHyphens w:val="0"/>
      <w:spacing w:before="100" w:beforeAutospacing="1" w:after="142" w:line="288" w:lineRule="auto"/>
    </w:pPr>
    <w:rPr>
      <w:color w:val="000000"/>
      <w:lang w:eastAsia="pl-PL"/>
    </w:rPr>
  </w:style>
  <w:style w:type="paragraph" w:customStyle="1" w:styleId="Styl">
    <w:name w:val="Styl"/>
    <w:rsid w:val="007343CA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table" w:customStyle="1" w:styleId="Siatkatabelijasna1">
    <w:name w:val="Siatka tabeli — jasna1"/>
    <w:basedOn w:val="Standardowy"/>
    <w:uiPriority w:val="40"/>
    <w:rsid w:val="00AF64C8"/>
    <w:rPr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Siatka">
    <w:name w:val="Table Grid"/>
    <w:basedOn w:val="Standardowy"/>
    <w:uiPriority w:val="39"/>
    <w:locked/>
    <w:rsid w:val="009B761F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CC3B7D"/>
    <w:rPr>
      <w:rFonts w:asciiTheme="minorHAnsi" w:eastAsiaTheme="minorHAnsi" w:hAnsiTheme="minorHAnsi" w:cstheme="minorBidi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4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4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4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4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7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image" Target="media/image1.jpeg"/><Relationship Id="rId7" Type="http://schemas.openxmlformats.org/officeDocument/2006/relationships/image" Target="media/image10.jpeg"/><Relationship Id="rId12" Type="http://schemas.openxmlformats.org/officeDocument/2006/relationships/image" Target="media/image50.png"/><Relationship Id="rId2" Type="http://schemas.openxmlformats.org/officeDocument/2006/relationships/hyperlink" Target="http://www.spwsz.szczecin.pl/" TargetMode="External"/><Relationship Id="rId1" Type="http://schemas.openxmlformats.org/officeDocument/2006/relationships/hyperlink" Target="http://www.spwsz.szczecin.pl/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5.png"/><Relationship Id="rId5" Type="http://schemas.openxmlformats.org/officeDocument/2006/relationships/image" Target="media/image3.png"/><Relationship Id="rId10" Type="http://schemas.openxmlformats.org/officeDocument/2006/relationships/image" Target="media/image40.png"/><Relationship Id="rId4" Type="http://schemas.openxmlformats.org/officeDocument/2006/relationships/image" Target="media/image2.png"/><Relationship Id="rId9" Type="http://schemas.openxmlformats.org/officeDocument/2006/relationships/image" Target="media/image3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B33B2-FA52-42D7-A983-67FFD88C4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Nowy listownik</Template>
  <TotalTime>48</TotalTime>
  <Pages>3</Pages>
  <Words>880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Mallgorzata Klak</cp:lastModifiedBy>
  <cp:revision>14</cp:revision>
  <cp:lastPrinted>2022-08-12T08:32:00Z</cp:lastPrinted>
  <dcterms:created xsi:type="dcterms:W3CDTF">2022-05-11T08:27:00Z</dcterms:created>
  <dcterms:modified xsi:type="dcterms:W3CDTF">2022-08-12T08:32:00Z</dcterms:modified>
</cp:coreProperties>
</file>